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59A60A" w14:textId="77777777" w:rsidR="00355522" w:rsidRPr="00A96A03" w:rsidRDefault="00355522" w:rsidP="00A96A03">
      <w:pPr>
        <w:jc w:val="center"/>
        <w:rPr>
          <w:b/>
          <w:lang w:val="id-ID"/>
        </w:rPr>
      </w:pPr>
      <w:commentRangeStart w:id="0"/>
      <w:r w:rsidRPr="00355522">
        <w:rPr>
          <w:b/>
        </w:rPr>
        <w:t>Pengembangan Alat Pembelajaran Geoklik untuk Pembelajaran Geometri</w:t>
      </w:r>
      <w:r w:rsidR="00A96A03">
        <w:rPr>
          <w:b/>
          <w:lang w:val="id-ID"/>
        </w:rPr>
        <w:t xml:space="preserve"> </w:t>
      </w:r>
      <w:commentRangeEnd w:id="0"/>
      <w:r w:rsidR="007277A9">
        <w:rPr>
          <w:rStyle w:val="CommentReference"/>
        </w:rPr>
        <w:commentReference w:id="0"/>
      </w:r>
    </w:p>
    <w:p w14:paraId="3F4397D0" w14:textId="77777777" w:rsidR="000E4278" w:rsidRPr="00C5709A" w:rsidRDefault="000E4278">
      <w:pPr>
        <w:rPr>
          <w:sz w:val="22"/>
          <w:szCs w:val="22"/>
          <w:lang w:val="id-ID"/>
        </w:rPr>
      </w:pPr>
    </w:p>
    <w:p w14:paraId="1F23D9A9" w14:textId="77777777" w:rsidR="00355522" w:rsidRPr="00355522" w:rsidRDefault="00355522" w:rsidP="00355522">
      <w:pPr>
        <w:pStyle w:val="PythagorasAuthor"/>
        <w:spacing w:after="60"/>
        <w:rPr>
          <w:b/>
          <w:vertAlign w:val="superscript"/>
          <w:lang w:val="en-US"/>
        </w:rPr>
      </w:pPr>
      <w:r w:rsidRPr="00355522">
        <w:rPr>
          <w:b/>
          <w:lang w:val="en-US"/>
        </w:rPr>
        <w:t>Aan Hendroanto</w:t>
      </w:r>
      <w:r w:rsidRPr="00355522">
        <w:rPr>
          <w:b/>
          <w:vertAlign w:val="superscript"/>
          <w:lang w:val="en-US"/>
        </w:rPr>
        <w:t>1</w:t>
      </w:r>
      <w:r>
        <w:rPr>
          <w:b/>
          <w:vertAlign w:val="superscript"/>
        </w:rPr>
        <w:t>*</w:t>
      </w:r>
      <w:r w:rsidRPr="00355522">
        <w:rPr>
          <w:b/>
          <w:lang w:val="en-US"/>
        </w:rPr>
        <w:t>, Harina Fitriyani</w:t>
      </w:r>
      <w:r w:rsidRPr="00355522">
        <w:rPr>
          <w:b/>
          <w:vertAlign w:val="superscript"/>
          <w:lang w:val="en-US"/>
        </w:rPr>
        <w:t>2</w:t>
      </w:r>
    </w:p>
    <w:p w14:paraId="3D61ECBB" w14:textId="77777777" w:rsidR="00DE4944" w:rsidRDefault="00DE4944" w:rsidP="00DE4944">
      <w:pPr>
        <w:pStyle w:val="PythagorasAuthor"/>
      </w:pPr>
      <w:r w:rsidRPr="003C583E">
        <w:rPr>
          <w:vertAlign w:val="superscript"/>
        </w:rPr>
        <w:t>1</w:t>
      </w:r>
      <w:r w:rsidR="00355522">
        <w:rPr>
          <w:vertAlign w:val="superscript"/>
        </w:rPr>
        <w:t>,2</w:t>
      </w:r>
      <w:r w:rsidR="00355522">
        <w:t xml:space="preserve"> Program Studi </w:t>
      </w:r>
      <w:r>
        <w:t xml:space="preserve">Pendidikan Matematika, Universitas </w:t>
      </w:r>
      <w:r w:rsidR="00355522">
        <w:t>Ahmad Dahlan</w:t>
      </w:r>
      <w:r>
        <w:t xml:space="preserve">. Jalan </w:t>
      </w:r>
      <w:r w:rsidR="00355522">
        <w:t>Ringroad Selatan</w:t>
      </w:r>
      <w:r>
        <w:t xml:space="preserve">, </w:t>
      </w:r>
      <w:r w:rsidR="00355522">
        <w:t>Tamanan, Bantul</w:t>
      </w:r>
      <w:r>
        <w:t>, Yogyakarta 55281, Indonesia.</w:t>
      </w:r>
    </w:p>
    <w:p w14:paraId="70C38E95" w14:textId="77777777" w:rsidR="00DE4944" w:rsidRPr="003E413F" w:rsidRDefault="00DE4944" w:rsidP="00DE4944">
      <w:pPr>
        <w:pStyle w:val="PythagorasAuthor"/>
      </w:pPr>
      <w:r>
        <w:t xml:space="preserve">* Korespondensi Penulis. E-mail: </w:t>
      </w:r>
      <w:hyperlink r:id="rId10" w:history="1">
        <w:r w:rsidR="00355522" w:rsidRPr="00355522">
          <w:rPr>
            <w:rStyle w:val="Hyperlink"/>
            <w:lang w:val="en-US"/>
          </w:rPr>
          <w:t>aan.hendroanto@pmat.uad.ac.id</w:t>
        </w:r>
      </w:hyperlink>
      <w:r w:rsidR="00355522">
        <w:t xml:space="preserve"> </w:t>
      </w:r>
    </w:p>
    <w:p w14:paraId="1941E35E" w14:textId="77777777" w:rsidR="00372F6A" w:rsidRPr="003E413F" w:rsidRDefault="00372F6A">
      <w:pPr>
        <w:rPr>
          <w:sz w:val="22"/>
          <w:szCs w:val="22"/>
          <w:lang w:val="id-ID"/>
        </w:rPr>
      </w:pPr>
    </w:p>
    <w:p w14:paraId="0FBC3CBB" w14:textId="77777777" w:rsidR="000E4278" w:rsidRPr="002A02D3" w:rsidRDefault="000E4278" w:rsidP="005859F3">
      <w:pPr>
        <w:pStyle w:val="PythagorasAbstrakTitle"/>
      </w:pPr>
      <w:r w:rsidRPr="002A02D3">
        <w:t>A</w:t>
      </w:r>
      <w:r w:rsidR="008B1526" w:rsidRPr="002A02D3">
        <w:t>bstrak</w:t>
      </w:r>
    </w:p>
    <w:p w14:paraId="43729286" w14:textId="77777777" w:rsidR="00DF631D" w:rsidRPr="00DF631D" w:rsidRDefault="00DF631D" w:rsidP="00DF631D">
      <w:pPr>
        <w:pStyle w:val="PythagorasAbstractBody"/>
        <w:rPr>
          <w:lang w:val="en-US"/>
        </w:rPr>
      </w:pPr>
      <w:r w:rsidRPr="00DF631D">
        <w:rPr>
          <w:bCs/>
          <w:lang w:val="en-US"/>
        </w:rPr>
        <w:t xml:space="preserve">Objek matematika sebagian besar bersifat abstrak dan sulit untuk dibayangkan sehingga banyak siswa yang kesulitan untuk memahaminya. Salah satu solusi untuk membantu siswa dalam hal ini yaitu dengan menggunakan alat-alat Euclid seperti penggaris, jangka, dan busur untuk menggambar objek geometri di papan tulis atau </w:t>
      </w:r>
      <w:r w:rsidRPr="00DF631D">
        <w:rPr>
          <w:bCs/>
          <w:i/>
          <w:lang w:val="en-US"/>
        </w:rPr>
        <w:t>whiteboard</w:t>
      </w:r>
      <w:r w:rsidRPr="00DF631D">
        <w:rPr>
          <w:bCs/>
          <w:lang w:val="en-US"/>
        </w:rPr>
        <w:t xml:space="preserve">. Namun, penggunaan alat-alat Euclid untuk menggambar terkadang tidak maksimal dikarenakan kurang efisien dan merepotkan. Akibatnya, banyak guru yang kemudian justru menggambar objek geometri tanpa menggunakan alat-alat ini sehingga gambar yang seharusnya membantu siswa memahami materi, justru malah membuat mereka semakin tidak paham. Penelitian ini bertujuan </w:t>
      </w:r>
      <w:commentRangeStart w:id="1"/>
      <w:r w:rsidRPr="00DF631D">
        <w:rPr>
          <w:bCs/>
          <w:lang w:val="en-US"/>
        </w:rPr>
        <w:t>untuk mengembangkan</w:t>
      </w:r>
      <w:commentRangeEnd w:id="1"/>
      <w:r w:rsidR="007277A9">
        <w:rPr>
          <w:rStyle w:val="CommentReference"/>
          <w:lang w:val="en-US"/>
        </w:rPr>
        <w:commentReference w:id="1"/>
      </w:r>
      <w:r w:rsidRPr="00DF631D">
        <w:rPr>
          <w:bCs/>
          <w:lang w:val="en-US"/>
        </w:rPr>
        <w:t xml:space="preserve"> alat yang dinamakan </w:t>
      </w:r>
      <w:r w:rsidRPr="00DF631D">
        <w:rPr>
          <w:bCs/>
          <w:i/>
          <w:lang w:val="en-US"/>
        </w:rPr>
        <w:t>GeoKlik</w:t>
      </w:r>
      <w:r w:rsidRPr="00DF631D">
        <w:rPr>
          <w:bCs/>
          <w:lang w:val="en-US"/>
        </w:rPr>
        <w:t xml:space="preserve"> untuk mendukung kegiatan pembelajaran geometri. </w:t>
      </w:r>
      <w:r w:rsidRPr="00DF631D">
        <w:rPr>
          <w:bCs/>
          <w:i/>
          <w:lang w:val="en-US"/>
        </w:rPr>
        <w:t>GeoKlik</w:t>
      </w:r>
      <w:r w:rsidRPr="00DF631D">
        <w:rPr>
          <w:bCs/>
          <w:lang w:val="en-US"/>
        </w:rPr>
        <w:t xml:space="preserve"> merupakan penggabungan alat-alat menggambar geometri Euclid yang didesain agar penggunaannya lebih fleksibel dan mudah sehingga guru maupun siswa dapat menggunakannya dalam proses belajar mengajar tanpa kesulitan</w:t>
      </w:r>
      <w:r w:rsidRPr="00DF631D">
        <w:rPr>
          <w:lang w:val="en-US"/>
        </w:rPr>
        <w:t xml:space="preserve">. Pengembangan pada penelitian ini menggunakan model pengembangan 4D yang terdiri dari 4 tahap pengembangan yaitu: 1) </w:t>
      </w:r>
      <w:r w:rsidRPr="00DF631D">
        <w:rPr>
          <w:i/>
          <w:lang w:val="en-US"/>
        </w:rPr>
        <w:t>Define</w:t>
      </w:r>
      <w:r w:rsidRPr="00DF631D">
        <w:rPr>
          <w:lang w:val="en-US"/>
        </w:rPr>
        <w:t xml:space="preserve"> 2) </w:t>
      </w:r>
      <w:r w:rsidRPr="00DF631D">
        <w:rPr>
          <w:i/>
          <w:lang w:val="en-US"/>
        </w:rPr>
        <w:t>Design</w:t>
      </w:r>
      <w:r w:rsidRPr="00DF631D">
        <w:rPr>
          <w:lang w:val="en-US"/>
        </w:rPr>
        <w:t xml:space="preserve"> 3) </w:t>
      </w:r>
      <w:r w:rsidRPr="00DF631D">
        <w:rPr>
          <w:i/>
          <w:lang w:val="en-US"/>
        </w:rPr>
        <w:t>Development</w:t>
      </w:r>
      <w:r w:rsidRPr="00DF631D">
        <w:rPr>
          <w:lang w:val="en-US"/>
        </w:rPr>
        <w:t xml:space="preserve">, dan 4) </w:t>
      </w:r>
      <w:r w:rsidRPr="00DF631D">
        <w:rPr>
          <w:i/>
          <w:lang w:val="en-US"/>
        </w:rPr>
        <w:t>Dissemination</w:t>
      </w:r>
      <w:r w:rsidRPr="00DF631D">
        <w:rPr>
          <w:lang w:val="en-US"/>
        </w:rPr>
        <w:t>. Berdasarkan hasil validasi ahli media, alat Geoklik mendapat penilaian sangat baik dari ahli media dengan nilai rata-rata 4,79. Dari segi aspek desain, Geoklik mendapat nilai rata-rata sebesar 4,78 dengan kategori sangat baik. Aspek keefektifan Geoklik juga memperoleh skor sangat baik dengan nilai rata-rata 4,81. Sedangkan untuk aspek kepraktisan, Geoklik mendapat nilai rata-rata 4,75 dengan kategori sangat baik. Respon yang diberikan guru dan siswa terhadap alat Geoklik ini juga sangat positif dengan nilai rata-rata keseluruhan yaitu 4,79 untuk respon guru, sedangkan nilai respon rata-rata siswa yaitu sebesar 4,51.</w:t>
      </w:r>
    </w:p>
    <w:p w14:paraId="1D6BE830" w14:textId="77777777" w:rsidR="00372F6A" w:rsidRPr="003E413F" w:rsidRDefault="00372F6A" w:rsidP="00BB19AC">
      <w:pPr>
        <w:pStyle w:val="PythagorasAbstractBody"/>
      </w:pPr>
    </w:p>
    <w:p w14:paraId="4FB7342E" w14:textId="77777777" w:rsidR="00372F6A" w:rsidRPr="00BB19AC" w:rsidRDefault="00372F6A" w:rsidP="008077B5">
      <w:pPr>
        <w:pStyle w:val="PythagorasAbstrakKeywords"/>
      </w:pPr>
      <w:r w:rsidRPr="00DF4332">
        <w:rPr>
          <w:b/>
        </w:rPr>
        <w:t>Kata kunci</w:t>
      </w:r>
      <w:r w:rsidRPr="00BB19AC">
        <w:t xml:space="preserve">: </w:t>
      </w:r>
      <w:r w:rsidR="00DF631D" w:rsidRPr="00DF631D">
        <w:rPr>
          <w:bCs/>
          <w:iCs/>
          <w:lang w:val="en-US"/>
        </w:rPr>
        <w:t xml:space="preserve">Pengembangan, Alat Pembelajaran, </w:t>
      </w:r>
      <w:r w:rsidR="00DF631D" w:rsidRPr="00DF631D">
        <w:rPr>
          <w:bCs/>
          <w:i/>
          <w:iCs/>
          <w:lang w:val="en-US"/>
        </w:rPr>
        <w:t>GeoKlik</w:t>
      </w:r>
      <w:r w:rsidR="00DF631D" w:rsidRPr="00DF631D">
        <w:rPr>
          <w:bCs/>
          <w:iCs/>
          <w:lang w:val="en-US"/>
        </w:rPr>
        <w:t>, Geometri</w:t>
      </w:r>
    </w:p>
    <w:p w14:paraId="4259B223" w14:textId="77777777" w:rsidR="00BC03A4" w:rsidRDefault="00BC03A4" w:rsidP="00BC03A4">
      <w:pPr>
        <w:pStyle w:val="PythagorasTitleEnglish"/>
      </w:pPr>
    </w:p>
    <w:p w14:paraId="0613B200" w14:textId="77777777" w:rsidR="006507CE" w:rsidRDefault="00A96A03" w:rsidP="00A96A03">
      <w:pPr>
        <w:jc w:val="center"/>
        <w:rPr>
          <w:b/>
          <w:i/>
          <w:noProof/>
          <w:lang w:val="id-ID"/>
        </w:rPr>
      </w:pPr>
      <w:r>
        <w:rPr>
          <w:b/>
          <w:i/>
          <w:noProof/>
          <w:lang w:val="id-ID"/>
        </w:rPr>
        <w:t>Developing of Learning Tool "Geoklik" f</w:t>
      </w:r>
      <w:r w:rsidRPr="00A96A03">
        <w:rPr>
          <w:b/>
          <w:i/>
          <w:noProof/>
          <w:lang w:val="id-ID"/>
        </w:rPr>
        <w:t>or Geometry Learning</w:t>
      </w:r>
    </w:p>
    <w:p w14:paraId="3CA04FD7" w14:textId="77777777" w:rsidR="00A96A03" w:rsidRPr="00A96A03" w:rsidRDefault="00A96A03" w:rsidP="00A96A03">
      <w:pPr>
        <w:jc w:val="center"/>
        <w:rPr>
          <w:lang w:val="id-ID"/>
        </w:rPr>
      </w:pPr>
    </w:p>
    <w:p w14:paraId="6D23BA87" w14:textId="77777777" w:rsidR="006507CE" w:rsidRPr="00BC03A4" w:rsidRDefault="006507CE" w:rsidP="00BC03A4">
      <w:pPr>
        <w:pStyle w:val="PythagorasAbstrakTitle"/>
        <w:rPr>
          <w:i/>
        </w:rPr>
      </w:pPr>
      <w:commentRangeStart w:id="2"/>
      <w:r w:rsidRPr="00BC03A4">
        <w:rPr>
          <w:i/>
        </w:rPr>
        <w:t>A</w:t>
      </w:r>
      <w:r w:rsidR="008B1526" w:rsidRPr="00BC03A4">
        <w:rPr>
          <w:i/>
        </w:rPr>
        <w:t>bstract</w:t>
      </w:r>
      <w:commentRangeEnd w:id="2"/>
      <w:r w:rsidR="007277A9">
        <w:rPr>
          <w:rStyle w:val="CommentReference"/>
          <w:b w:val="0"/>
          <w:lang w:val="en-US"/>
        </w:rPr>
        <w:commentReference w:id="2"/>
      </w:r>
    </w:p>
    <w:p w14:paraId="0EB7BB91" w14:textId="77777777" w:rsidR="006507CE" w:rsidRPr="0056556D" w:rsidRDefault="00A96A03" w:rsidP="00BB19AC">
      <w:pPr>
        <w:pStyle w:val="PythagorasAbstractBodyEnglish"/>
      </w:pPr>
      <w:r w:rsidRPr="00A96A03">
        <w:rPr>
          <w:lang w:val="en"/>
        </w:rPr>
        <w:t>Mathematical objects are mostly abstract and difficult to imagine so that many students have difficulty understanding them. One solution to help students in this case is by using Euclid tools such as rulers, rows, and arcs to draw geometric objects on the board or whiteboard. However, the use of Euclid tools for drawing is sometimes not optimal because it is less efficient and troublesome. As a result, many teachers then draw geometric objects without using these tools so that images that should help students understand the material actually make them even less understanding. This study aims to develop a tool called GeoKlik to support ge</w:t>
      </w:r>
      <w:r w:rsidR="00E31C4D">
        <w:rPr>
          <w:lang w:val="en"/>
        </w:rPr>
        <w:t>ometry learning activities. Geok</w:t>
      </w:r>
      <w:r w:rsidRPr="00A96A03">
        <w:rPr>
          <w:lang w:val="en"/>
        </w:rPr>
        <w:t>lik is a combination of Euclid's geometric drawing tools designed so that its use is more flexible and easy so that teachers and students can use it in the learning process without difficulty. The development of this study uses a 4D development model consisting of 4 stages of development, namely: 1) Define 2) Design 3) Development, and 4) Dissemination. Based on the results of the m</w:t>
      </w:r>
      <w:r w:rsidR="00E31C4D">
        <w:rPr>
          <w:lang w:val="en"/>
        </w:rPr>
        <w:t>edia expert validation, the Geo</w:t>
      </w:r>
      <w:r w:rsidR="00E31C4D">
        <w:t>klik</w:t>
      </w:r>
      <w:r w:rsidRPr="00A96A03">
        <w:rPr>
          <w:lang w:val="en"/>
        </w:rPr>
        <w:t xml:space="preserve"> tool was very well rated by media experts with an average value of 4.79. In </w:t>
      </w:r>
      <w:r w:rsidR="00E31C4D">
        <w:rPr>
          <w:lang w:val="en"/>
        </w:rPr>
        <w:t>terms of design aspects, Geoklik</w:t>
      </w:r>
      <w:r w:rsidRPr="00A96A03">
        <w:rPr>
          <w:lang w:val="en"/>
        </w:rPr>
        <w:t xml:space="preserve"> scored an average of 4.78 with very good</w:t>
      </w:r>
      <w:r w:rsidR="00E31C4D">
        <w:rPr>
          <w:lang w:val="en"/>
        </w:rPr>
        <w:t xml:space="preserve"> categories. The aspect of Geoklik</w:t>
      </w:r>
      <w:r w:rsidRPr="00A96A03">
        <w:rPr>
          <w:lang w:val="en"/>
        </w:rPr>
        <w:t xml:space="preserve"> effectiveness also scored very well with an average value of 4.81. Whereas for the practicality aspect, Geo</w:t>
      </w:r>
      <w:r w:rsidR="00E31C4D">
        <w:t>k</w:t>
      </w:r>
      <w:r w:rsidRPr="00A96A03">
        <w:rPr>
          <w:lang w:val="en"/>
        </w:rPr>
        <w:t xml:space="preserve">lik gets an average value of 4.75 with a very good category. The response given by the </w:t>
      </w:r>
      <w:r w:rsidR="00E31C4D">
        <w:rPr>
          <w:lang w:val="en"/>
        </w:rPr>
        <w:t>teacher and students to the Geo</w:t>
      </w:r>
      <w:r w:rsidR="00E31C4D">
        <w:t>klik</w:t>
      </w:r>
      <w:r w:rsidRPr="00A96A03">
        <w:rPr>
          <w:lang w:val="en"/>
        </w:rPr>
        <w:t xml:space="preserve"> tool is also very positive with an overall mean value of 4.79 for the teacher's response, while the average response value of the student is 4.51.</w:t>
      </w:r>
    </w:p>
    <w:p w14:paraId="39A35A28" w14:textId="77777777" w:rsidR="00677DA9" w:rsidRDefault="00C213DE" w:rsidP="00854A61">
      <w:pPr>
        <w:pStyle w:val="StyleE-JOURNALAbstrakKeywordsBold"/>
        <w:spacing w:after="0"/>
      </w:pPr>
      <w:r w:rsidRPr="008077B5">
        <w:rPr>
          <w:i/>
        </w:rPr>
        <w:t>Keywords</w:t>
      </w:r>
      <w:r w:rsidR="006507CE" w:rsidRPr="008077B5">
        <w:rPr>
          <w:i/>
        </w:rPr>
        <w:t xml:space="preserve">: </w:t>
      </w:r>
      <w:r w:rsidR="00854A61" w:rsidRPr="00854A61">
        <w:rPr>
          <w:b w:val="0"/>
          <w:i/>
          <w:lang w:val="en"/>
        </w:rPr>
        <w:t>Development, Learning Tools, GeoKlik, Geometry</w:t>
      </w:r>
    </w:p>
    <w:p w14:paraId="4AC67803" w14:textId="77777777" w:rsidR="00677DA9" w:rsidRDefault="00677DA9" w:rsidP="00677DA9">
      <w:pPr>
        <w:pStyle w:val="PythagorasHeading1"/>
        <w:spacing w:before="0" w:after="0"/>
        <w:rPr>
          <w:lang w:val="id-ID"/>
        </w:rPr>
      </w:pPr>
    </w:p>
    <w:p w14:paraId="3AF6EFDE" w14:textId="77777777" w:rsidR="00677DA9" w:rsidRPr="00677DA9" w:rsidRDefault="00677DA9" w:rsidP="00BF211B">
      <w:pPr>
        <w:pStyle w:val="PythagorasHeading1"/>
        <w:rPr>
          <w:lang w:val="id-ID"/>
        </w:rPr>
        <w:sectPr w:rsidR="00677DA9" w:rsidRPr="00677DA9" w:rsidSect="00820DD7">
          <w:headerReference w:type="even" r:id="rId11"/>
          <w:headerReference w:type="default" r:id="rId12"/>
          <w:footerReference w:type="even" r:id="rId13"/>
          <w:footerReference w:type="default" r:id="rId14"/>
          <w:headerReference w:type="first" r:id="rId15"/>
          <w:footerReference w:type="first" r:id="rId16"/>
          <w:pgSz w:w="11907" w:h="16840" w:code="9"/>
          <w:pgMar w:top="1701" w:right="1134" w:bottom="1134" w:left="1701" w:header="850" w:footer="454" w:gutter="0"/>
          <w:cols w:space="454"/>
          <w:titlePg/>
          <w:docGrid w:linePitch="360"/>
        </w:sectPr>
      </w:pPr>
    </w:p>
    <w:p w14:paraId="2E5CFD41" w14:textId="77777777" w:rsidR="00C213DE" w:rsidRPr="00BF211B" w:rsidRDefault="00D62C5C" w:rsidP="00677DA9">
      <w:pPr>
        <w:pStyle w:val="PythagorasHeading1"/>
      </w:pPr>
      <w:r w:rsidRPr="00677DA9">
        <w:lastRenderedPageBreak/>
        <w:t>PENDAHULUAN</w:t>
      </w:r>
    </w:p>
    <w:p w14:paraId="406C65C7" w14:textId="77777777" w:rsidR="00A82360" w:rsidRPr="00A82360" w:rsidRDefault="00A82360" w:rsidP="00A82360">
      <w:pPr>
        <w:ind w:firstLine="567"/>
        <w:jc w:val="both"/>
        <w:rPr>
          <w:bCs/>
          <w:iCs/>
          <w:color w:val="000000" w:themeColor="text1"/>
          <w:sz w:val="22"/>
          <w:szCs w:val="22"/>
        </w:rPr>
      </w:pPr>
      <w:r w:rsidRPr="00A82360">
        <w:rPr>
          <w:bCs/>
          <w:iCs/>
          <w:color w:val="000000" w:themeColor="text1"/>
          <w:sz w:val="22"/>
          <w:szCs w:val="22"/>
        </w:rPr>
        <w:t>Objek matematika sebagian besar bersifat abstrak dan sulit untuk dibayangkan sehingga banyak siswa yang kesulitan untuk memahaminya. Salah satu topik dalam matematika yang banyak mempelajari benda-benda abstrak yaitu geometri. Dalam pembelajaran geometri, siswa memerlukan abstraksi untuk menciptakan gambaran-gambaran secara mental untuk dianalsis atau bahkan dimanipulasi sehingga kemampuan berpikir geometri mereka berkembang. Dalam skema Van Hiele (1999), kemampuan siswa dalam melakukan hal ini terbagi menjadi 5 tingkatan yaitu 1) visualization, 2) analysis, 3) informal deductive, 4) formal deductive, dan 5) rigor. Dalam rangka membantu siswa untuk mencapai tingakatan rigor dalam pembelajaran geometri, tentunya diperlukan usaha-usaha untuk membantu siswa melakukan abstraksi-abstraksi sehingga objek geometri dapat dengan mudah diterima.</w:t>
      </w:r>
    </w:p>
    <w:p w14:paraId="198961DB" w14:textId="77777777" w:rsidR="00A82360" w:rsidRDefault="00A82360" w:rsidP="00A82360">
      <w:pPr>
        <w:ind w:firstLine="567"/>
        <w:jc w:val="both"/>
        <w:rPr>
          <w:bCs/>
          <w:iCs/>
          <w:color w:val="000000" w:themeColor="text1"/>
          <w:sz w:val="22"/>
          <w:szCs w:val="22"/>
        </w:rPr>
      </w:pPr>
      <w:r w:rsidRPr="00A82360">
        <w:rPr>
          <w:bCs/>
          <w:iCs/>
          <w:color w:val="000000" w:themeColor="text1"/>
          <w:sz w:val="22"/>
          <w:szCs w:val="22"/>
        </w:rPr>
        <w:t>Salah satu solusi untuk mengatasi hal ini yaitu dengan menggunakan alat-alat Euclid seperti penggaris, jangka, dan busur untuk menggambar objek geometri di papan tulis atau whiteboard. Dengan menggambar langsung di papan tulis, objek-objek geometri dapat dengan mudah divisualisasikan kepada siswa. Metode ini dapat dikatakan yang paling popular dan sering dilakukan oleh guru maupun pendidik mulai dari zaman dahulu sampai era modern seperti sekarang. Salah satu alasanya yaitu karena alat-alat Euclid mudah digunakan dan lebih sederhana di banding dengan teknologi komputer yang tentunya memerlukan kemampuan khusus dan waktu yang tidak sedikit. Namun, penggunaan alat-alat Euclid untuk menggambar terkadang tidak maksimal dikarenakan kurang efisien dan merepotkan. Sebagai contoh, seorang guru akan kesulitan jika harus berpindah-pindah ruangan sambil membawa peralatan yang begitu banyak dan memberatkan. Selain itu, guru juga sering kerepotan dalam menggunakan alat-alat ini karena harus memegang begitu banyak jenis alat samb</w:t>
      </w:r>
      <w:r w:rsidRPr="00A82360">
        <w:rPr>
          <w:bCs/>
          <w:iCs/>
          <w:color w:val="000000" w:themeColor="text1"/>
          <w:sz w:val="22"/>
          <w:szCs w:val="22"/>
          <w:lang w:val="id-ID"/>
        </w:rPr>
        <w:t>i</w:t>
      </w:r>
      <w:r w:rsidRPr="00A82360">
        <w:rPr>
          <w:bCs/>
          <w:iCs/>
          <w:color w:val="000000" w:themeColor="text1"/>
          <w:sz w:val="22"/>
          <w:szCs w:val="22"/>
        </w:rPr>
        <w:t xml:space="preserve">l menjelaskan kepada siswa. Akibatnya, banyak guru yang kemudian justru menggambar objek geometri tanpa menggunakan alat-alat ini sehingga gambar yang seharusnya membantu siswa memahami materi, justru malah membuat mereka semakin tidak paham. Oleh karena itu, diperlukan suatu alat yang lebih efektif dan efisien untuk digunakan dalam kegiatan pembelajaran geometri. </w:t>
      </w:r>
    </w:p>
    <w:p w14:paraId="467BCAE0" w14:textId="77777777" w:rsidR="00AB7DEA" w:rsidRPr="00A82360" w:rsidRDefault="00AB7DEA" w:rsidP="00AB7DEA">
      <w:pPr>
        <w:ind w:firstLine="567"/>
        <w:jc w:val="both"/>
        <w:rPr>
          <w:bCs/>
          <w:iCs/>
          <w:color w:val="000000" w:themeColor="text1"/>
          <w:sz w:val="22"/>
          <w:szCs w:val="22"/>
        </w:rPr>
      </w:pPr>
      <w:r w:rsidRPr="00C035A2">
        <w:rPr>
          <w:bCs/>
          <w:iCs/>
          <w:color w:val="000000" w:themeColor="text1"/>
          <w:sz w:val="22"/>
          <w:szCs w:val="22"/>
        </w:rPr>
        <w:t>Penggunaan penggaris, busur derajat dan kompas sejak zaman dahulu hingga sekarang tampaknya tidak ada masalah sama sekali. Sebagai bukti, tidak ada perkemb</w:t>
      </w:r>
      <w:r>
        <w:rPr>
          <w:bCs/>
          <w:iCs/>
          <w:color w:val="000000" w:themeColor="text1"/>
          <w:sz w:val="22"/>
          <w:szCs w:val="22"/>
        </w:rPr>
        <w:t xml:space="preserve">angan signifikan pada alat dan tampilan mereka sebagian besar </w:t>
      </w:r>
      <w:r w:rsidRPr="00C035A2">
        <w:rPr>
          <w:bCs/>
          <w:iCs/>
          <w:color w:val="000000" w:themeColor="text1"/>
          <w:sz w:val="22"/>
          <w:szCs w:val="22"/>
        </w:rPr>
        <w:t>sama. Tidak ada fitur baru yang terlihat pada mereka. Perkembang</w:t>
      </w:r>
      <w:r>
        <w:rPr>
          <w:bCs/>
          <w:iCs/>
          <w:color w:val="000000" w:themeColor="text1"/>
          <w:sz w:val="22"/>
          <w:szCs w:val="22"/>
        </w:rPr>
        <w:t>an terakhir yaitu berupa penggaris</w:t>
      </w:r>
      <w:r w:rsidRPr="00C035A2">
        <w:rPr>
          <w:bCs/>
          <w:iCs/>
          <w:color w:val="000000" w:themeColor="text1"/>
          <w:sz w:val="22"/>
          <w:szCs w:val="22"/>
        </w:rPr>
        <w:t xml:space="preserve"> yang juga bisa menjadi kompas dan busur derajat </w:t>
      </w:r>
      <w:r w:rsidR="00137094">
        <w:rPr>
          <w:bCs/>
          <w:iCs/>
          <w:color w:val="000000" w:themeColor="text1"/>
          <w:sz w:val="22"/>
          <w:szCs w:val="22"/>
        </w:rPr>
        <w:t>yang dibuat oleh Feldhake (1958), Woods (1985)</w:t>
      </w:r>
      <w:r w:rsidRPr="00C035A2">
        <w:rPr>
          <w:bCs/>
          <w:iCs/>
          <w:color w:val="000000" w:themeColor="text1"/>
          <w:sz w:val="22"/>
          <w:szCs w:val="22"/>
        </w:rPr>
        <w:t>, dan Lin</w:t>
      </w:r>
      <w:r w:rsidR="00137094">
        <w:rPr>
          <w:bCs/>
          <w:iCs/>
          <w:color w:val="000000" w:themeColor="text1"/>
          <w:sz w:val="22"/>
          <w:szCs w:val="22"/>
        </w:rPr>
        <w:t xml:space="preserve"> (2002)</w:t>
      </w:r>
      <w:r w:rsidRPr="00C035A2">
        <w:rPr>
          <w:bCs/>
          <w:iCs/>
          <w:color w:val="000000" w:themeColor="text1"/>
          <w:sz w:val="22"/>
          <w:szCs w:val="22"/>
        </w:rPr>
        <w:t xml:space="preserve">. Mereka </w:t>
      </w:r>
      <w:r>
        <w:rPr>
          <w:bCs/>
          <w:iCs/>
          <w:color w:val="000000" w:themeColor="text1"/>
          <w:sz w:val="22"/>
          <w:szCs w:val="22"/>
        </w:rPr>
        <w:t>mengembangkan kombinasi penggaris</w:t>
      </w:r>
      <w:r w:rsidRPr="00C035A2">
        <w:rPr>
          <w:bCs/>
          <w:iCs/>
          <w:color w:val="000000" w:themeColor="text1"/>
          <w:sz w:val="22"/>
          <w:szCs w:val="22"/>
        </w:rPr>
        <w:t>, busur derajat dan kompas dengan membuat peng</w:t>
      </w:r>
      <w:r>
        <w:rPr>
          <w:bCs/>
          <w:iCs/>
          <w:color w:val="000000" w:themeColor="text1"/>
          <w:sz w:val="22"/>
          <w:szCs w:val="22"/>
        </w:rPr>
        <w:t xml:space="preserve">garis persegi panjang. Berbeda dengan sebelumnya, </w:t>
      </w:r>
      <w:r w:rsidRPr="00C035A2">
        <w:rPr>
          <w:bCs/>
          <w:iCs/>
          <w:color w:val="000000" w:themeColor="text1"/>
          <w:sz w:val="22"/>
          <w:szCs w:val="22"/>
        </w:rPr>
        <w:t xml:space="preserve">Henry </w:t>
      </w:r>
      <w:r w:rsidR="00137094">
        <w:rPr>
          <w:bCs/>
          <w:iCs/>
          <w:color w:val="000000" w:themeColor="text1"/>
          <w:sz w:val="22"/>
          <w:szCs w:val="22"/>
        </w:rPr>
        <w:t xml:space="preserve">(1926) </w:t>
      </w:r>
      <w:r w:rsidRPr="00C035A2">
        <w:rPr>
          <w:bCs/>
          <w:iCs/>
          <w:color w:val="000000" w:themeColor="text1"/>
          <w:sz w:val="22"/>
          <w:szCs w:val="22"/>
        </w:rPr>
        <w:t xml:space="preserve">dan Klemm </w:t>
      </w:r>
      <w:r w:rsidR="00137094">
        <w:rPr>
          <w:bCs/>
          <w:iCs/>
          <w:color w:val="000000" w:themeColor="text1"/>
          <w:sz w:val="22"/>
          <w:szCs w:val="22"/>
        </w:rPr>
        <w:t xml:space="preserve">(1951) </w:t>
      </w:r>
      <w:r w:rsidRPr="00C035A2">
        <w:rPr>
          <w:bCs/>
          <w:iCs/>
          <w:color w:val="000000" w:themeColor="text1"/>
          <w:sz w:val="22"/>
          <w:szCs w:val="22"/>
        </w:rPr>
        <w:t>mengembangkan kombinasi busur derajat dan kompas. Sementara itu, upaya menggabungkan penggaris dan busur derajat juga telah dilakukan oleh Heinz</w:t>
      </w:r>
      <w:r w:rsidR="00137094">
        <w:rPr>
          <w:bCs/>
          <w:iCs/>
          <w:color w:val="000000" w:themeColor="text1"/>
          <w:sz w:val="22"/>
          <w:szCs w:val="22"/>
        </w:rPr>
        <w:t xml:space="preserve"> (1981)</w:t>
      </w:r>
      <w:r w:rsidRPr="00C035A2">
        <w:rPr>
          <w:bCs/>
          <w:iCs/>
          <w:color w:val="000000" w:themeColor="text1"/>
          <w:sz w:val="22"/>
          <w:szCs w:val="22"/>
        </w:rPr>
        <w:t>, Ferris</w:t>
      </w:r>
      <w:r w:rsidR="00137094">
        <w:rPr>
          <w:bCs/>
          <w:iCs/>
          <w:color w:val="000000" w:themeColor="text1"/>
          <w:sz w:val="22"/>
          <w:szCs w:val="22"/>
        </w:rPr>
        <w:t xml:space="preserve"> (1904)</w:t>
      </w:r>
      <w:r w:rsidRPr="00C035A2">
        <w:rPr>
          <w:bCs/>
          <w:iCs/>
          <w:color w:val="000000" w:themeColor="text1"/>
          <w:sz w:val="22"/>
          <w:szCs w:val="22"/>
        </w:rPr>
        <w:t>, dan Johnson</w:t>
      </w:r>
      <w:r w:rsidR="00137094">
        <w:rPr>
          <w:bCs/>
          <w:iCs/>
          <w:color w:val="000000" w:themeColor="text1"/>
          <w:sz w:val="22"/>
          <w:szCs w:val="22"/>
        </w:rPr>
        <w:t xml:space="preserve"> (2007)</w:t>
      </w:r>
      <w:r w:rsidRPr="00C035A2">
        <w:rPr>
          <w:bCs/>
          <w:iCs/>
          <w:color w:val="000000" w:themeColor="text1"/>
          <w:sz w:val="22"/>
          <w:szCs w:val="22"/>
        </w:rPr>
        <w:t>. Namun, pengembanga</w:t>
      </w:r>
      <w:r>
        <w:rPr>
          <w:bCs/>
          <w:iCs/>
          <w:color w:val="000000" w:themeColor="text1"/>
          <w:sz w:val="22"/>
          <w:szCs w:val="22"/>
        </w:rPr>
        <w:t>n semacam ini pada penggaris</w:t>
      </w:r>
      <w:r w:rsidRPr="00C035A2">
        <w:rPr>
          <w:bCs/>
          <w:iCs/>
          <w:color w:val="000000" w:themeColor="text1"/>
          <w:sz w:val="22"/>
          <w:szCs w:val="22"/>
        </w:rPr>
        <w:t xml:space="preserve"> sebagian besar hanya untuk siswa, bukan untuk guru. Masalah guru dalam menggunakan alat-al</w:t>
      </w:r>
      <w:r>
        <w:rPr>
          <w:bCs/>
          <w:iCs/>
          <w:color w:val="000000" w:themeColor="text1"/>
          <w:sz w:val="22"/>
          <w:szCs w:val="22"/>
        </w:rPr>
        <w:t>at ini masih belum terpecahkan.</w:t>
      </w:r>
    </w:p>
    <w:p w14:paraId="1622D5AF" w14:textId="77777777" w:rsidR="00A82360" w:rsidRDefault="00A82360" w:rsidP="00A82360">
      <w:pPr>
        <w:ind w:firstLine="567"/>
        <w:jc w:val="both"/>
        <w:rPr>
          <w:bCs/>
          <w:iCs/>
          <w:color w:val="000000" w:themeColor="text1"/>
          <w:sz w:val="22"/>
          <w:szCs w:val="22"/>
        </w:rPr>
      </w:pPr>
      <w:r w:rsidRPr="00A82360">
        <w:rPr>
          <w:bCs/>
          <w:iCs/>
          <w:color w:val="000000" w:themeColor="text1"/>
          <w:sz w:val="22"/>
          <w:szCs w:val="22"/>
        </w:rPr>
        <w:t>Salah satu alternatif untuk menyelesaikan permasalahan di atas yaitu dengan mengembangkan suatu alat yang menggabungkan alat-alat Euclid seperti penggaris, jangka, dan busur sehingga penggunaannya akan lebih efisien dan lebih fleksibel untuk dibawa berpindah-pindah kemanapun. Oleh karena itu, penelitian ini bertujuan untuk mengembangkan alat ini yang dinamakan GeoKlik untuk mendukung kegiatan pembelajaran geometri. GeoKlik merupakan penggabungan alat-alat menggambar geometri Euclid yang didesain agar penggunaannya lebih fleksibel dan mudah sehingga guru maupun siswa dapat menggunakannya dalam proses belajar mengajar tanpa kesulitan. Dengan adanya alat ini, diharapkan kualitas pembelajaran geometri akan meningkat sehingga perkembangan kemampuan berpikir geometri siswa semakin lebih baik.</w:t>
      </w:r>
    </w:p>
    <w:p w14:paraId="516C5A0A" w14:textId="49B014F3" w:rsidR="00A82360" w:rsidRPr="00A82360" w:rsidRDefault="00A82360" w:rsidP="00A82360">
      <w:pPr>
        <w:ind w:firstLine="567"/>
        <w:jc w:val="both"/>
        <w:rPr>
          <w:sz w:val="22"/>
          <w:szCs w:val="22"/>
        </w:rPr>
      </w:pPr>
      <w:r w:rsidRPr="00A82360">
        <w:rPr>
          <w:sz w:val="22"/>
          <w:szCs w:val="22"/>
        </w:rPr>
        <w:t xml:space="preserve">Alat pembelajaran merupakan suatu media yang telah didesain dan diproduksi dengan tujuan untuk mendukung proses pembelajaran (Adipurnomo, 2006). Menurut Falahudin (2014), alat pembelajaran atau alat bantu pembelajaran adalah alat yang digunakan oleh pembelajaran untuk mempermudah tugas dalam mengajar. Sehingga bisa disimpulkan bahwa alat pembelajaran adalah alat yang mendukung dan mempermudah proses belajar mengajar. Berdasarkan cakupannya, alat pembelajaran terbagi menjadi dua jenis yaitu 1) alat pembelajaran yang bersifat umum dan 2) alat </w:t>
      </w:r>
      <w:r w:rsidRPr="00A82360">
        <w:rPr>
          <w:sz w:val="22"/>
          <w:szCs w:val="22"/>
        </w:rPr>
        <w:lastRenderedPageBreak/>
        <w:t>pembelajaran yang bersifat khusus (Ibrahim dan Saudi, 2003). Alat yang bersifat umum bisa digunakan untuk semua mata pelajaran contohnya penggaris, papan tulis dan lain-lain. Sedangkan alat yang bersifat khusus hanya digunakan untuk mata pelajaran tertentu saja contohnya microskop, busur, jangka, dan lain-lain. Peran alat pembelajaran cukup krusial dalam pelaksanaan pembelajaran karena tanpa alat pembelajaran, kegiatan takkan bisa berlangsung dengan baik.</w:t>
      </w:r>
    </w:p>
    <w:p w14:paraId="44C705B4" w14:textId="3830D412" w:rsidR="00A82360" w:rsidRPr="00A82360" w:rsidRDefault="0070198E" w:rsidP="00A82360">
      <w:pPr>
        <w:ind w:firstLine="567"/>
        <w:jc w:val="both"/>
        <w:rPr>
          <w:sz w:val="22"/>
          <w:szCs w:val="22"/>
        </w:rPr>
      </w:pPr>
      <w:r w:rsidRPr="00A82360">
        <w:rPr>
          <w:noProof/>
          <w:sz w:val="22"/>
          <w:szCs w:val="22"/>
          <w:lang w:val="en-ID" w:eastAsia="en-ID"/>
        </w:rPr>
        <mc:AlternateContent>
          <mc:Choice Requires="wpg">
            <w:drawing>
              <wp:anchor distT="0" distB="0" distL="114300" distR="114300" simplePos="0" relativeHeight="251656192" behindDoc="0" locked="0" layoutInCell="1" allowOverlap="1" wp14:anchorId="6E4E43AA" wp14:editId="11E2D343">
                <wp:simplePos x="0" y="0"/>
                <wp:positionH relativeFrom="column">
                  <wp:posOffset>3216962</wp:posOffset>
                </wp:positionH>
                <wp:positionV relativeFrom="paragraph">
                  <wp:posOffset>805361</wp:posOffset>
                </wp:positionV>
                <wp:extent cx="2315845" cy="1493520"/>
                <wp:effectExtent l="0" t="0" r="0" b="0"/>
                <wp:wrapTopAndBottom/>
                <wp:docPr id="36" name="Group 36"/>
                <wp:cNvGraphicFramePr/>
                <a:graphic xmlns:a="http://schemas.openxmlformats.org/drawingml/2006/main">
                  <a:graphicData uri="http://schemas.microsoft.com/office/word/2010/wordprocessingGroup">
                    <wpg:wgp>
                      <wpg:cNvGrpSpPr/>
                      <wpg:grpSpPr>
                        <a:xfrm>
                          <a:off x="0" y="0"/>
                          <a:ext cx="2315845" cy="1493520"/>
                          <a:chOff x="0" y="0"/>
                          <a:chExt cx="3146580" cy="1853989"/>
                        </a:xfrm>
                      </wpg:grpSpPr>
                      <wpg:grpSp>
                        <wpg:cNvPr id="32" name="Group 32"/>
                        <wpg:cNvGrpSpPr/>
                        <wpg:grpSpPr>
                          <a:xfrm>
                            <a:off x="0" y="0"/>
                            <a:ext cx="3146580" cy="1853989"/>
                            <a:chOff x="0" y="0"/>
                            <a:chExt cx="3146580" cy="1853989"/>
                          </a:xfrm>
                        </wpg:grpSpPr>
                        <pic:pic xmlns:pic="http://schemas.openxmlformats.org/drawingml/2006/picture">
                          <pic:nvPicPr>
                            <pic:cNvPr id="280" name="Picture 280" descr="C:\Users\Richard\Pictures\blog\4035118.jpg"/>
                            <pic:cNvPicPr>
                              <a:picLocks noChangeAspect="1"/>
                            </pic:cNvPicPr>
                          </pic:nvPicPr>
                          <pic:blipFill rotWithShape="1">
                            <a:blip r:embed="rId17">
                              <a:extLst>
                                <a:ext uri="{28A0092B-C50C-407E-A947-70E740481C1C}">
                                  <a14:useLocalDpi xmlns:a14="http://schemas.microsoft.com/office/drawing/2010/main" val="0"/>
                                </a:ext>
                              </a:extLst>
                            </a:blip>
                            <a:srcRect l="1384" t="17424" r="6780" b="10255"/>
                            <a:stretch/>
                          </pic:blipFill>
                          <pic:spPr bwMode="auto">
                            <a:xfrm>
                              <a:off x="121920" y="0"/>
                              <a:ext cx="2001520" cy="1574800"/>
                            </a:xfrm>
                            <a:prstGeom prst="rect">
                              <a:avLst/>
                            </a:prstGeom>
                            <a:noFill/>
                            <a:ln>
                              <a:noFill/>
                            </a:ln>
                            <a:extLst>
                              <a:ext uri="{53640926-AAD7-44D8-BBD7-CCE9431645EC}">
                                <a14:shadowObscured xmlns:a14="http://schemas.microsoft.com/office/drawing/2010/main"/>
                              </a:ext>
                            </a:extLst>
                          </pic:spPr>
                        </pic:pic>
                        <wpg:grpSp>
                          <wpg:cNvPr id="283" name="Group 283"/>
                          <wpg:cNvGrpSpPr/>
                          <wpg:grpSpPr>
                            <a:xfrm>
                              <a:off x="0" y="1165014"/>
                              <a:ext cx="3146580" cy="688975"/>
                              <a:chOff x="0" y="0"/>
                              <a:chExt cx="3146580" cy="689134"/>
                            </a:xfrm>
                          </wpg:grpSpPr>
                          <pic:pic xmlns:pic="http://schemas.openxmlformats.org/drawingml/2006/picture">
                            <pic:nvPicPr>
                              <pic:cNvPr id="281" name="Picture 281" descr="C:\Users\Richard\Pictures\blog\1217862766773813510portablejim_30cm_Metal_Ruler.svg.hi.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4355" cy="272415"/>
                              </a:xfrm>
                              <a:prstGeom prst="rect">
                                <a:avLst/>
                              </a:prstGeom>
                              <a:noFill/>
                              <a:ln>
                                <a:noFill/>
                              </a:ln>
                            </pic:spPr>
                          </pic:pic>
                          <wps:wsp>
                            <wps:cNvPr id="282" name="Text Box 282"/>
                            <wps:cNvSpPr txBox="1"/>
                            <wps:spPr>
                              <a:xfrm>
                                <a:off x="0" y="407730"/>
                                <a:ext cx="3146580" cy="2814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7767B" w14:textId="77777777" w:rsidR="00A82360" w:rsidRPr="00A82360" w:rsidRDefault="00A82360" w:rsidP="00A82360">
                                  <w:pPr>
                                    <w:rPr>
                                      <w:sz w:val="18"/>
                                      <w:szCs w:val="18"/>
                                    </w:rPr>
                                  </w:pPr>
                                  <w:r w:rsidRPr="00A82360">
                                    <w:rPr>
                                      <w:sz w:val="18"/>
                                      <w:szCs w:val="18"/>
                                    </w:rPr>
                                    <w:t>Gambar 1.  Penggaris, jangka, dan busur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5" name="Picture 35" descr="C:\Users\Richard\AppData\Local\Microsoft\Windows\INetCache\Content.Word\Protractor_PNG_Clip_Art-1300.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614183">
                            <a:off x="1849120" y="291254"/>
                            <a:ext cx="1052830" cy="6184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4E43AA" id="Group 36" o:spid="_x0000_s1026" style="position:absolute;left:0;text-align:left;margin-left:253.3pt;margin-top:63.4pt;width:182.35pt;height:117.6pt;z-index:251656192;mso-width-relative:margin;mso-height-relative:margin" coordsize="31465,18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">
                <v:group id="Group 32" o:spid="_x0000_s1027" style="position:absolute;width:31465;height:18539" coordsize="31465,18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 o:spid="_x0000_s1028" type="#_x0000_t75" style="position:absolute;left:1219;width:20015;height:1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bhzBAAAA3AAAAA8AAABkcnMvZG93bnJldi54bWxET89rwjAUvg/8H8ITdpupZQxXjSLioAyG&#10;aL3s9mieTbF5qUnU7r9fDoLHj+/3YjXYTtzIh9axgukkA0FcO91yo+BYfb3NQISIrLFzTAr+KMBq&#10;OXpZYKHdnfd0O8RGpBAOBSowMfaFlKE2ZDFMXE+cuJPzFmOCvpHa4z2F207mWfYhLbacGgz2tDFU&#10;nw9Xq+D6/sPHXf3pv4eL3v7mZWXKvFLqdTys5yAiDfEpfrhLrSCfpfnpTDoC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GbhzBAAAA3AAAAA8AAAAAAAAAAAAAAAAAnwIA&#10;AGRycy9kb3ducmV2LnhtbFBLBQYAAAAABAAEAPcAAACNAwAAAAA=&#10;">
                    <v:imagedata r:id="rId20" o:title="4035118" croptop="11419f" cropbottom="6721f" cropleft="907f" cropright="4443f"/>
                    <v:path arrowok="t"/>
                  </v:shape>
                  <v:group id="Group 283" o:spid="_x0000_s1029" style="position:absolute;top:11650;width:31465;height:6889" coordsize="31465,6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Picture 281" o:spid="_x0000_s1030" type="#_x0000_t75" style="position:absolute;width:30943;height:2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f+lHDAAAA3AAAAA8AAABkcnMvZG93bnJldi54bWxEj0+LwjAUxO/CfofwFvamaRXc0jXKogje&#10;1j91z4/mmRabl24TtX57Iwh7HGbmN8xs0dtGXKnztWMF6SgBQVw6XbNRUBzWwwyED8gaG8ek4E4e&#10;FvO3wQxz7W68o+s+GBEh7HNUUIXQ5lL6siKLfuRa4uidXGcxRNkZqTu8Rbht5DhJptJizXGhwpaW&#10;FZXn/cUq4Mn2vioyNsdJ8fv3Y/yx+VymSn28999fIAL14T/8am+0gnGWwvNMPA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6UcMAAADcAAAADwAAAAAAAAAAAAAAAACf&#10;AgAAZHJzL2Rvd25yZXYueG1sUEsFBgAAAAAEAAQA9wAAAI8DAAAAAA==&#10;">
                      <v:imagedata r:id="rId21" o:title="1217862766773813510portablejim_30cm_Metal_Ruler.svg.hi"/>
                      <v:path arrowok="t"/>
                    </v:shape>
                    <v:shapetype id="_x0000_t202" coordsize="21600,21600" o:spt="202" path="m,l,21600r21600,l21600,xe">
                      <v:stroke joinstyle="miter"/>
                      <v:path gradientshapeok="t" o:connecttype="rect"/>
                    </v:shapetype>
                    <v:shape id="Text Box 282" o:spid="_x0000_s1031" type="#_x0000_t202" style="position:absolute;top:4077;width:31465;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TycYA&#10;AADcAAAADwAAAGRycy9kb3ducmV2LnhtbESPT2vCQBTE7wW/w/KE3urGQEuIWSUEQou0B60Xb8/s&#10;yx/Mvo3ZVdN++m6h0OMwM79hss1kenGj0XWWFSwXEQjiyuqOGwWHz/IpAeE8ssbeMin4Igeb9ewh&#10;w1TbO+/otveNCBB2KSpovR9SKV3VkkG3sANx8Go7GvRBjo3UI94D3PQyjqIXabDjsNDiQEVL1Xl/&#10;NQq2RfmBu1Nsku++eH2v8+FyOD4r9Tif8hUIT5P/D/+137SCOI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TycYAAADcAAAADwAAAAAAAAAAAAAAAACYAgAAZHJz&#10;L2Rvd25yZXYueG1sUEsFBgAAAAAEAAQA9QAAAIsDAAAAAA==&#10;" filled="f" stroked="f" strokeweight=".5pt">
                      <v:textbox>
                        <w:txbxContent>
                          <w:p w14:paraId="0D67767B" w14:textId="77777777" w:rsidR="00A82360" w:rsidRPr="00A82360" w:rsidRDefault="00A82360" w:rsidP="00A82360">
                            <w:pPr>
                              <w:rPr>
                                <w:sz w:val="18"/>
                                <w:szCs w:val="18"/>
                              </w:rPr>
                            </w:pPr>
                            <w:r w:rsidRPr="00A82360">
                              <w:rPr>
                                <w:sz w:val="18"/>
                                <w:szCs w:val="18"/>
                              </w:rPr>
                              <w:t>Gambar 1.  Penggaris, jangka, dan busur</w:t>
                            </w:r>
                          </w:p>
                        </w:txbxContent>
                      </v:textbox>
                    </v:shape>
                  </v:group>
                </v:group>
                <v:shape id="Picture 35" o:spid="_x0000_s1032" type="#_x0000_t75" style="position:absolute;left:18491;top:2912;width:10528;height:6185;rotation:67085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WIHbFAAAA2wAAAA8AAABkcnMvZG93bnJldi54bWxEj0FrAjEUhO+C/yG8grearVqRrVG0RRBB&#10;sdpCj4/N62Z187Js4rr+e1MoeBxm5htmOm9tKRqqfeFYwUs/AUGcOV1wruDruHqegPABWWPpmBTc&#10;yMN81u1MMdXuyp/UHEIuIoR9igpMCFUqpc8MWfR9VxFH79fVFkOUdS51jdcIt6UcJMlYWiw4Lhis&#10;6N1Qdj5crIIdnn4my1F5237st813cdwMzQiV6j21izcQgdrwCP+311rB8BX+vsQf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1iB2xQAAANsAAAAPAAAAAAAAAAAAAAAA&#10;AJ8CAABkcnMvZG93bnJldi54bWxQSwUGAAAAAAQABAD3AAAAkQMAAAAA&#10;">
                  <v:imagedata r:id="rId22" o:title="Protractor_PNG_Clip_Art-1300"/>
                  <v:path arrowok="t"/>
                </v:shape>
                <w10:wrap type="topAndBottom"/>
              </v:group>
            </w:pict>
          </mc:Fallback>
        </mc:AlternateContent>
      </w:r>
      <w:r w:rsidR="00A82360" w:rsidRPr="00A82360">
        <w:rPr>
          <w:sz w:val="22"/>
          <w:szCs w:val="22"/>
        </w:rPr>
        <w:t>Menurut Adipurnomo (2006) media pembelajaran yang baik memenuhi kriteria sebagai berikut: 1) Bersifat ekonomis, 2) Bersifat praktis dan sederhana, 3) Mudah diperoleh, 4) Bersifat fleksible, 5) Komponen-komponennya sesuai dengan kompetensi. Alat pembelajaran dan media pembelajaran pada hakikatnya sama, yang membedakan hanyalah pada ada tidaknya kandungan pesan atau isi pelajaran. Pada alat pembelaran tidak terkandung pesan atau isi pelajaran. Namun, alat pembeljaran memiliki peranan yang penting dalam membantu proses belajar mengajar. Sedangkan media pembelajar selalu mengandung pesan ata</w:t>
      </w:r>
      <w:r w:rsidR="00A82360" w:rsidRPr="00A82360">
        <w:rPr>
          <w:sz w:val="22"/>
          <w:szCs w:val="22"/>
          <w:lang w:val="id-ID"/>
        </w:rPr>
        <w:t>u</w:t>
      </w:r>
      <w:r w:rsidR="00A82360" w:rsidRPr="00A82360">
        <w:rPr>
          <w:sz w:val="22"/>
          <w:szCs w:val="22"/>
        </w:rPr>
        <w:t xml:space="preserve"> isi pelajaran di dalamnya. Oleh karena itu, kriteria alat pembelajaran yang baik juga mengacu pada kriteria media pembelajaran. Berdasarkan kriteria di atas, dapat disimpulkan bahwa alat pembelajaran yang baik adalah: 1) Bersifat ekonomis, 2) Bersifat praktis dan sederhana, 3) Mudah diperoleh, 4) Bersifat fleksible, 5) Komponen-komponennya sesuai dengan fungsinya.</w:t>
      </w:r>
    </w:p>
    <w:p w14:paraId="22329C97" w14:textId="44447900" w:rsidR="00A82360" w:rsidRPr="00A82360" w:rsidRDefault="0070198E" w:rsidP="00A82360">
      <w:pPr>
        <w:ind w:firstLine="567"/>
        <w:jc w:val="both"/>
        <w:rPr>
          <w:sz w:val="22"/>
          <w:szCs w:val="22"/>
        </w:rPr>
      </w:pPr>
      <w:r w:rsidRPr="00A82360">
        <w:rPr>
          <w:noProof/>
          <w:sz w:val="22"/>
          <w:szCs w:val="22"/>
          <w:lang w:val="en-ID" w:eastAsia="en-ID"/>
        </w:rPr>
        <mc:AlternateContent>
          <mc:Choice Requires="wpg">
            <w:drawing>
              <wp:anchor distT="0" distB="0" distL="114300" distR="114300" simplePos="0" relativeHeight="251657216" behindDoc="0" locked="0" layoutInCell="1" allowOverlap="1" wp14:anchorId="28B72672" wp14:editId="18D072A3">
                <wp:simplePos x="0" y="0"/>
                <wp:positionH relativeFrom="margin">
                  <wp:posOffset>1514838</wp:posOffset>
                </wp:positionH>
                <wp:positionV relativeFrom="paragraph">
                  <wp:posOffset>1824990</wp:posOffset>
                </wp:positionV>
                <wp:extent cx="2879090" cy="1602105"/>
                <wp:effectExtent l="0" t="0" r="0" b="0"/>
                <wp:wrapTopAndBottom/>
                <wp:docPr id="279" name="Group 279"/>
                <wp:cNvGraphicFramePr/>
                <a:graphic xmlns:a="http://schemas.openxmlformats.org/drawingml/2006/main">
                  <a:graphicData uri="http://schemas.microsoft.com/office/word/2010/wordprocessingGroup">
                    <wpg:wgp>
                      <wpg:cNvGrpSpPr/>
                      <wpg:grpSpPr>
                        <a:xfrm>
                          <a:off x="0" y="0"/>
                          <a:ext cx="2879090" cy="1602105"/>
                          <a:chOff x="0" y="0"/>
                          <a:chExt cx="4541519" cy="1909937"/>
                        </a:xfrm>
                      </wpg:grpSpPr>
                      <wpg:grpSp>
                        <wpg:cNvPr id="255" name="Group 255"/>
                        <wpg:cNvGrpSpPr/>
                        <wpg:grpSpPr>
                          <a:xfrm>
                            <a:off x="168812" y="126610"/>
                            <a:ext cx="4252522" cy="1612650"/>
                            <a:chOff x="0" y="0"/>
                            <a:chExt cx="4252522" cy="1612650"/>
                          </a:xfrm>
                        </wpg:grpSpPr>
                        <wpg:grpSp>
                          <wpg:cNvPr id="251" name="Group 251"/>
                          <wpg:cNvGrpSpPr/>
                          <wpg:grpSpPr>
                            <a:xfrm rot="12838253">
                              <a:off x="0" y="0"/>
                              <a:ext cx="754119" cy="172690"/>
                              <a:chOff x="0" y="0"/>
                              <a:chExt cx="754119" cy="172690"/>
                            </a:xfrm>
                          </wpg:grpSpPr>
                          <wps:wsp>
                            <wps:cNvPr id="250" name="Diagonal Stripe 250"/>
                            <wps:cNvSpPr/>
                            <wps:spPr>
                              <a:xfrm rot="2871305">
                                <a:off x="573257" y="-8172"/>
                                <a:ext cx="172690" cy="189034"/>
                              </a:xfrm>
                              <a:prstGeom prst="diagStrip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0" y="2378"/>
                                <a:ext cx="663575" cy="110490"/>
                              </a:xfrm>
                              <a:prstGeom prst="rect">
                                <a:avLst/>
                              </a:prstGeom>
                              <a:solidFill>
                                <a:schemeClr val="accent5">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8" name="Group 248"/>
                          <wpg:cNvGrpSpPr/>
                          <wpg:grpSpPr>
                            <a:xfrm>
                              <a:off x="21101" y="520504"/>
                              <a:ext cx="4231421" cy="1092146"/>
                              <a:chOff x="0" y="0"/>
                              <a:chExt cx="4231421" cy="1092146"/>
                            </a:xfrm>
                          </wpg:grpSpPr>
                          <wpg:grpSp>
                            <wpg:cNvPr id="246" name="Group 246"/>
                            <wpg:cNvGrpSpPr/>
                            <wpg:grpSpPr>
                              <a:xfrm>
                                <a:off x="0" y="0"/>
                                <a:ext cx="4093674" cy="1092146"/>
                                <a:chOff x="0" y="0"/>
                                <a:chExt cx="5550566" cy="1481283"/>
                              </a:xfrm>
                            </wpg:grpSpPr>
                            <wpg:grpSp>
                              <wpg:cNvPr id="245" name="Group 245"/>
                              <wpg:cNvGrpSpPr/>
                              <wpg:grpSpPr>
                                <a:xfrm>
                                  <a:off x="2060916" y="196948"/>
                                  <a:ext cx="1277620" cy="1284335"/>
                                  <a:chOff x="0" y="0"/>
                                  <a:chExt cx="1277620" cy="1284335"/>
                                </a:xfrm>
                              </wpg:grpSpPr>
                              <wps:wsp>
                                <wps:cNvPr id="34" name="Pie 34"/>
                                <wps:cNvSpPr/>
                                <wps:spPr>
                                  <a:xfrm rot="13500000">
                                    <a:off x="317" y="7033"/>
                                    <a:ext cx="1276985" cy="1277620"/>
                                  </a:xfrm>
                                  <a:prstGeom prst="pie">
                                    <a:avLst>
                                      <a:gd name="adj1" fmla="val 20867833"/>
                                      <a:gd name="adj2" fmla="val 8064858"/>
                                    </a:avLst>
                                  </a:prstGeom>
                                  <a:solidFill>
                                    <a:schemeClr val="accent6">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Straight Connector 230"/>
                                <wps:cNvCnPr/>
                                <wps:spPr>
                                  <a:xfrm>
                                    <a:off x="647430" y="0"/>
                                    <a:ext cx="0" cy="1022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 name="Straight Connector 233"/>
                                <wps:cNvCnPr/>
                                <wps:spPr>
                                  <a:xfrm rot="600000">
                                    <a:off x="759972" y="21102"/>
                                    <a:ext cx="0" cy="1003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 name="Straight Connector 234"/>
                                <wps:cNvCnPr/>
                                <wps:spPr>
                                  <a:xfrm rot="1200000">
                                    <a:off x="865480" y="56271"/>
                                    <a:ext cx="0" cy="1003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 name="Straight Connector 235"/>
                                <wps:cNvCnPr/>
                                <wps:spPr>
                                  <a:xfrm rot="1800000">
                                    <a:off x="956920" y="105508"/>
                                    <a:ext cx="0" cy="1003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rot="2400000">
                                    <a:off x="1034292" y="168812"/>
                                    <a:ext cx="0" cy="1003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Straight Connector 237"/>
                                <wps:cNvCnPr/>
                                <wps:spPr>
                                  <a:xfrm rot="3000000">
                                    <a:off x="1108147" y="249702"/>
                                    <a:ext cx="0" cy="100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 name="Straight Connector 238"/>
                                <wps:cNvCnPr/>
                                <wps:spPr>
                                  <a:xfrm rot="3600000">
                                    <a:off x="1157384" y="327074"/>
                                    <a:ext cx="0" cy="1003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Straight Connector 239"/>
                                <wps:cNvCnPr/>
                                <wps:spPr>
                                  <a:xfrm rot="4200000">
                                    <a:off x="1199587" y="418514"/>
                                    <a:ext cx="0" cy="1003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rot="4800000">
                                    <a:off x="1217172" y="513471"/>
                                    <a:ext cx="0" cy="100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rot="21000000">
                                    <a:off x="541923" y="7034"/>
                                    <a:ext cx="0" cy="1003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rot="20400000">
                                    <a:off x="429381" y="35169"/>
                                    <a:ext cx="0" cy="1003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 name="Straight Connector 243"/>
                                <wps:cNvCnPr/>
                                <wps:spPr>
                                  <a:xfrm rot="19800000">
                                    <a:off x="337941" y="91440"/>
                                    <a:ext cx="0" cy="1003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rot="19200000">
                                    <a:off x="246501" y="147711"/>
                                    <a:ext cx="0" cy="1003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9" name="Group 229"/>
                              <wpg:cNvGrpSpPr/>
                              <wpg:grpSpPr>
                                <a:xfrm>
                                  <a:off x="0" y="0"/>
                                  <a:ext cx="5550566" cy="1083909"/>
                                  <a:chOff x="0" y="0"/>
                                  <a:chExt cx="5550566" cy="1083909"/>
                                </a:xfrm>
                              </wpg:grpSpPr>
                              <wpg:grpSp>
                                <wpg:cNvPr id="145" name="Group 145"/>
                                <wpg:cNvGrpSpPr/>
                                <wpg:grpSpPr>
                                  <a:xfrm>
                                    <a:off x="2637692" y="829994"/>
                                    <a:ext cx="2912874" cy="253915"/>
                                    <a:chOff x="0" y="0"/>
                                    <a:chExt cx="2912874" cy="253915"/>
                                  </a:xfrm>
                                </wpg:grpSpPr>
                                <wps:wsp>
                                  <wps:cNvPr id="31" name="Rectangle 31"/>
                                  <wps:cNvSpPr/>
                                  <wps:spPr>
                                    <a:xfrm>
                                      <a:off x="0" y="0"/>
                                      <a:ext cx="2912874" cy="253915"/>
                                    </a:xfrm>
                                    <a:prstGeom prst="rect">
                                      <a:avLst/>
                                    </a:prstGeom>
                                    <a:solidFill>
                                      <a:schemeClr val="accent6">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2609557" y="147711"/>
                                      <a:ext cx="253218" cy="102870"/>
                                      <a:chOff x="0" y="0"/>
                                      <a:chExt cx="253218" cy="102870"/>
                                    </a:xfrm>
                                  </wpg:grpSpPr>
                                  <wpg:grpSp>
                                    <wpg:cNvPr id="47" name="Group 47"/>
                                    <wpg:cNvGrpSpPr/>
                                    <wpg:grpSpPr>
                                      <a:xfrm>
                                        <a:off x="147711" y="0"/>
                                        <a:ext cx="105507" cy="102870"/>
                                        <a:chOff x="0" y="0"/>
                                        <a:chExt cx="105507" cy="102870"/>
                                      </a:xfrm>
                                    </wpg:grpSpPr>
                                    <wps:wsp>
                                      <wps:cNvPr id="37" name="Straight Connector 37"/>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9" name="Group 49"/>
                                    <wpg:cNvGrpSpPr/>
                                    <wpg:grpSpPr>
                                      <a:xfrm>
                                        <a:off x="0" y="0"/>
                                        <a:ext cx="98473" cy="102870"/>
                                        <a:chOff x="0" y="0"/>
                                        <a:chExt cx="98473" cy="102870"/>
                                      </a:xfrm>
                                    </wpg:grpSpPr>
                                    <wps:wsp>
                                      <wps:cNvPr id="50" name="Straight Connector 50"/>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4" name="Group 54"/>
                                  <wpg:cNvGrpSpPr/>
                                  <wpg:grpSpPr>
                                    <a:xfrm>
                                      <a:off x="2307101" y="147711"/>
                                      <a:ext cx="253218" cy="102870"/>
                                      <a:chOff x="0" y="0"/>
                                      <a:chExt cx="253218" cy="102870"/>
                                    </a:xfrm>
                                  </wpg:grpSpPr>
                                  <wpg:grpSp>
                                    <wpg:cNvPr id="55" name="Group 55"/>
                                    <wpg:cNvGrpSpPr/>
                                    <wpg:grpSpPr>
                                      <a:xfrm>
                                        <a:off x="147711" y="0"/>
                                        <a:ext cx="105507" cy="102870"/>
                                        <a:chOff x="0" y="0"/>
                                        <a:chExt cx="105507" cy="102870"/>
                                      </a:xfrm>
                                    </wpg:grpSpPr>
                                    <wps:wsp>
                                      <wps:cNvPr id="56" name="Straight Connector 56"/>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9" name="Group 59"/>
                                    <wpg:cNvGrpSpPr/>
                                    <wpg:grpSpPr>
                                      <a:xfrm>
                                        <a:off x="0" y="0"/>
                                        <a:ext cx="98473" cy="102870"/>
                                        <a:chOff x="0" y="0"/>
                                        <a:chExt cx="98473" cy="102870"/>
                                      </a:xfrm>
                                    </wpg:grpSpPr>
                                    <wps:wsp>
                                      <wps:cNvPr id="60" name="Straight Connector 60"/>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3" name="Group 63"/>
                                  <wpg:cNvGrpSpPr/>
                                  <wpg:grpSpPr>
                                    <a:xfrm>
                                      <a:off x="2011680" y="147711"/>
                                      <a:ext cx="253218" cy="102870"/>
                                      <a:chOff x="0" y="0"/>
                                      <a:chExt cx="253218" cy="102870"/>
                                    </a:xfrm>
                                  </wpg:grpSpPr>
                                  <wpg:grpSp>
                                    <wpg:cNvPr id="64" name="Group 64"/>
                                    <wpg:cNvGrpSpPr/>
                                    <wpg:grpSpPr>
                                      <a:xfrm>
                                        <a:off x="147711" y="0"/>
                                        <a:ext cx="105507" cy="102870"/>
                                        <a:chOff x="0" y="0"/>
                                        <a:chExt cx="105507" cy="102870"/>
                                      </a:xfrm>
                                    </wpg:grpSpPr>
                                    <wps:wsp>
                                      <wps:cNvPr id="65" name="Straight Connector 65"/>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8" name="Group 68"/>
                                    <wpg:cNvGrpSpPr/>
                                    <wpg:grpSpPr>
                                      <a:xfrm>
                                        <a:off x="0" y="0"/>
                                        <a:ext cx="98473" cy="102870"/>
                                        <a:chOff x="0" y="0"/>
                                        <a:chExt cx="98473" cy="102870"/>
                                      </a:xfrm>
                                    </wpg:grpSpPr>
                                    <wps:wsp>
                                      <wps:cNvPr id="69" name="Straight Connector 69"/>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72" name="Group 72"/>
                                  <wpg:cNvGrpSpPr/>
                                  <wpg:grpSpPr>
                                    <a:xfrm>
                                      <a:off x="1709224" y="147711"/>
                                      <a:ext cx="253218" cy="102870"/>
                                      <a:chOff x="0" y="0"/>
                                      <a:chExt cx="253218" cy="102870"/>
                                    </a:xfrm>
                                  </wpg:grpSpPr>
                                  <wpg:grpSp>
                                    <wpg:cNvPr id="73" name="Group 73"/>
                                    <wpg:cNvGrpSpPr/>
                                    <wpg:grpSpPr>
                                      <a:xfrm>
                                        <a:off x="147711" y="0"/>
                                        <a:ext cx="105507" cy="102870"/>
                                        <a:chOff x="0" y="0"/>
                                        <a:chExt cx="105507" cy="102870"/>
                                      </a:xfrm>
                                    </wpg:grpSpPr>
                                    <wps:wsp>
                                      <wps:cNvPr id="74" name="Straight Connector 74"/>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7" name="Group 77"/>
                                    <wpg:cNvGrpSpPr/>
                                    <wpg:grpSpPr>
                                      <a:xfrm>
                                        <a:off x="0" y="0"/>
                                        <a:ext cx="98473" cy="102870"/>
                                        <a:chOff x="0" y="0"/>
                                        <a:chExt cx="98473" cy="102870"/>
                                      </a:xfrm>
                                    </wpg:grpSpPr>
                                    <wps:wsp>
                                      <wps:cNvPr id="78" name="Straight Connector 78"/>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81" name="Group 81"/>
                                  <wpg:cNvGrpSpPr/>
                                  <wpg:grpSpPr>
                                    <a:xfrm>
                                      <a:off x="1406769" y="147711"/>
                                      <a:ext cx="253218" cy="102870"/>
                                      <a:chOff x="0" y="0"/>
                                      <a:chExt cx="253218" cy="102870"/>
                                    </a:xfrm>
                                  </wpg:grpSpPr>
                                  <wpg:grpSp>
                                    <wpg:cNvPr id="82" name="Group 82"/>
                                    <wpg:cNvGrpSpPr/>
                                    <wpg:grpSpPr>
                                      <a:xfrm>
                                        <a:off x="147711" y="0"/>
                                        <a:ext cx="105507" cy="102870"/>
                                        <a:chOff x="0" y="0"/>
                                        <a:chExt cx="105507" cy="102870"/>
                                      </a:xfrm>
                                    </wpg:grpSpPr>
                                    <wps:wsp>
                                      <wps:cNvPr id="83" name="Straight Connector 83"/>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6" name="Group 86"/>
                                    <wpg:cNvGrpSpPr/>
                                    <wpg:grpSpPr>
                                      <a:xfrm>
                                        <a:off x="0" y="0"/>
                                        <a:ext cx="98473" cy="102870"/>
                                        <a:chOff x="0" y="0"/>
                                        <a:chExt cx="98473" cy="102870"/>
                                      </a:xfrm>
                                    </wpg:grpSpPr>
                                    <wps:wsp>
                                      <wps:cNvPr id="87" name="Straight Connector 87"/>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90" name="Group 90"/>
                                  <wpg:cNvGrpSpPr/>
                                  <wpg:grpSpPr>
                                    <a:xfrm>
                                      <a:off x="1104314" y="147711"/>
                                      <a:ext cx="253218" cy="102870"/>
                                      <a:chOff x="0" y="0"/>
                                      <a:chExt cx="253218" cy="102870"/>
                                    </a:xfrm>
                                  </wpg:grpSpPr>
                                  <wpg:grpSp>
                                    <wpg:cNvPr id="91" name="Group 91"/>
                                    <wpg:cNvGrpSpPr/>
                                    <wpg:grpSpPr>
                                      <a:xfrm>
                                        <a:off x="147711" y="0"/>
                                        <a:ext cx="105507" cy="102870"/>
                                        <a:chOff x="0" y="0"/>
                                        <a:chExt cx="105507" cy="102870"/>
                                      </a:xfrm>
                                    </wpg:grpSpPr>
                                    <wps:wsp>
                                      <wps:cNvPr id="92" name="Straight Connector 92"/>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5" name="Group 95"/>
                                    <wpg:cNvGrpSpPr/>
                                    <wpg:grpSpPr>
                                      <a:xfrm>
                                        <a:off x="0" y="0"/>
                                        <a:ext cx="98473" cy="102870"/>
                                        <a:chOff x="0" y="0"/>
                                        <a:chExt cx="98473" cy="102870"/>
                                      </a:xfrm>
                                    </wpg:grpSpPr>
                                    <wps:wsp>
                                      <wps:cNvPr id="96" name="Straight Connector 96"/>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09" name="Group 109"/>
                                  <wpg:cNvGrpSpPr/>
                                  <wpg:grpSpPr>
                                    <a:xfrm>
                                      <a:off x="801858" y="147711"/>
                                      <a:ext cx="253218" cy="102870"/>
                                      <a:chOff x="0" y="0"/>
                                      <a:chExt cx="253218" cy="102870"/>
                                    </a:xfrm>
                                  </wpg:grpSpPr>
                                  <wpg:grpSp>
                                    <wpg:cNvPr id="110" name="Group 110"/>
                                    <wpg:cNvGrpSpPr/>
                                    <wpg:grpSpPr>
                                      <a:xfrm>
                                        <a:off x="147711" y="0"/>
                                        <a:ext cx="105507" cy="102870"/>
                                        <a:chOff x="0" y="0"/>
                                        <a:chExt cx="105507" cy="102870"/>
                                      </a:xfrm>
                                    </wpg:grpSpPr>
                                    <wps:wsp>
                                      <wps:cNvPr id="111" name="Straight Connector 111"/>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4" name="Group 114"/>
                                    <wpg:cNvGrpSpPr/>
                                    <wpg:grpSpPr>
                                      <a:xfrm>
                                        <a:off x="0" y="0"/>
                                        <a:ext cx="98473" cy="102870"/>
                                        <a:chOff x="0" y="0"/>
                                        <a:chExt cx="98473" cy="102870"/>
                                      </a:xfrm>
                                    </wpg:grpSpPr>
                                    <wps:wsp>
                                      <wps:cNvPr id="115" name="Straight Connector 115"/>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18" name="Group 118"/>
                                  <wpg:cNvGrpSpPr/>
                                  <wpg:grpSpPr>
                                    <a:xfrm>
                                      <a:off x="485335" y="147711"/>
                                      <a:ext cx="253218" cy="102870"/>
                                      <a:chOff x="0" y="0"/>
                                      <a:chExt cx="253218" cy="102870"/>
                                    </a:xfrm>
                                  </wpg:grpSpPr>
                                  <wpg:grpSp>
                                    <wpg:cNvPr id="119" name="Group 119"/>
                                    <wpg:cNvGrpSpPr/>
                                    <wpg:grpSpPr>
                                      <a:xfrm>
                                        <a:off x="147711" y="0"/>
                                        <a:ext cx="105507" cy="102870"/>
                                        <a:chOff x="0" y="0"/>
                                        <a:chExt cx="105507" cy="102870"/>
                                      </a:xfrm>
                                    </wpg:grpSpPr>
                                    <wps:wsp>
                                      <wps:cNvPr id="120" name="Straight Connector 120"/>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3" name="Group 123"/>
                                    <wpg:cNvGrpSpPr/>
                                    <wpg:grpSpPr>
                                      <a:xfrm>
                                        <a:off x="0" y="0"/>
                                        <a:ext cx="98473" cy="102870"/>
                                        <a:chOff x="0" y="0"/>
                                        <a:chExt cx="98473" cy="102870"/>
                                      </a:xfrm>
                                    </wpg:grpSpPr>
                                    <wps:wsp>
                                      <wps:cNvPr id="124" name="Straight Connector 124"/>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27" name="Group 127"/>
                                  <wpg:cNvGrpSpPr/>
                                  <wpg:grpSpPr>
                                    <a:xfrm>
                                      <a:off x="182880" y="147711"/>
                                      <a:ext cx="253218" cy="102870"/>
                                      <a:chOff x="0" y="0"/>
                                      <a:chExt cx="253218" cy="102870"/>
                                    </a:xfrm>
                                  </wpg:grpSpPr>
                                  <wpg:grpSp>
                                    <wpg:cNvPr id="128" name="Group 128"/>
                                    <wpg:cNvGrpSpPr/>
                                    <wpg:grpSpPr>
                                      <a:xfrm>
                                        <a:off x="147711" y="0"/>
                                        <a:ext cx="105507" cy="102870"/>
                                        <a:chOff x="0" y="0"/>
                                        <a:chExt cx="105507" cy="102870"/>
                                      </a:xfrm>
                                    </wpg:grpSpPr>
                                    <wps:wsp>
                                      <wps:cNvPr id="129" name="Straight Connector 129"/>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2" name="Group 132"/>
                                    <wpg:cNvGrpSpPr/>
                                    <wpg:grpSpPr>
                                      <a:xfrm>
                                        <a:off x="0" y="0"/>
                                        <a:ext cx="98473" cy="102870"/>
                                        <a:chOff x="0" y="0"/>
                                        <a:chExt cx="98473" cy="102870"/>
                                      </a:xfrm>
                                    </wpg:grpSpPr>
                                    <wps:wsp>
                                      <wps:cNvPr id="133" name="Straight Connector 133"/>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46" name="Group 146"/>
                                <wpg:cNvGrpSpPr/>
                                <wpg:grpSpPr>
                                  <a:xfrm rot="2062719" flipH="1">
                                    <a:off x="0" y="0"/>
                                    <a:ext cx="2912874" cy="253915"/>
                                    <a:chOff x="0" y="0"/>
                                    <a:chExt cx="2912874" cy="253915"/>
                                  </a:xfrm>
                                </wpg:grpSpPr>
                                <wps:wsp>
                                  <wps:cNvPr id="147" name="Rectangle 147"/>
                                  <wps:cNvSpPr/>
                                  <wps:spPr>
                                    <a:xfrm>
                                      <a:off x="0" y="0"/>
                                      <a:ext cx="2912874" cy="253915"/>
                                    </a:xfrm>
                                    <a:prstGeom prst="rect">
                                      <a:avLst/>
                                    </a:prstGeom>
                                    <a:solidFill>
                                      <a:schemeClr val="accent6">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8" name="Group 148"/>
                                  <wpg:cNvGrpSpPr/>
                                  <wpg:grpSpPr>
                                    <a:xfrm>
                                      <a:off x="2609557" y="147711"/>
                                      <a:ext cx="253218" cy="102870"/>
                                      <a:chOff x="0" y="0"/>
                                      <a:chExt cx="253218" cy="102870"/>
                                    </a:xfrm>
                                  </wpg:grpSpPr>
                                  <wpg:grpSp>
                                    <wpg:cNvPr id="149" name="Group 149"/>
                                    <wpg:cNvGrpSpPr/>
                                    <wpg:grpSpPr>
                                      <a:xfrm>
                                        <a:off x="147711" y="0"/>
                                        <a:ext cx="105507" cy="102870"/>
                                        <a:chOff x="0" y="0"/>
                                        <a:chExt cx="105507" cy="102870"/>
                                      </a:xfrm>
                                    </wpg:grpSpPr>
                                    <wps:wsp>
                                      <wps:cNvPr id="150" name="Straight Connector 150"/>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 name="Straight Connector 151"/>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 name="Straight Connector 152"/>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3" name="Group 153"/>
                                    <wpg:cNvGrpSpPr/>
                                    <wpg:grpSpPr>
                                      <a:xfrm>
                                        <a:off x="0" y="0"/>
                                        <a:ext cx="98473" cy="102870"/>
                                        <a:chOff x="0" y="0"/>
                                        <a:chExt cx="98473" cy="102870"/>
                                      </a:xfrm>
                                    </wpg:grpSpPr>
                                    <wps:wsp>
                                      <wps:cNvPr id="154" name="Straight Connector 154"/>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 name="Straight Connector 155"/>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 name="Straight Connector 156"/>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57" name="Group 157"/>
                                  <wpg:cNvGrpSpPr/>
                                  <wpg:grpSpPr>
                                    <a:xfrm>
                                      <a:off x="2307101" y="147711"/>
                                      <a:ext cx="253218" cy="102870"/>
                                      <a:chOff x="0" y="0"/>
                                      <a:chExt cx="253218" cy="102870"/>
                                    </a:xfrm>
                                  </wpg:grpSpPr>
                                  <wpg:grpSp>
                                    <wpg:cNvPr id="158" name="Group 158"/>
                                    <wpg:cNvGrpSpPr/>
                                    <wpg:grpSpPr>
                                      <a:xfrm>
                                        <a:off x="147711" y="0"/>
                                        <a:ext cx="105507" cy="102870"/>
                                        <a:chOff x="0" y="0"/>
                                        <a:chExt cx="105507" cy="102870"/>
                                      </a:xfrm>
                                    </wpg:grpSpPr>
                                    <wps:wsp>
                                      <wps:cNvPr id="159" name="Straight Connector 159"/>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 name="Straight Connector 160"/>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Straight Connector 161"/>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2" name="Group 162"/>
                                    <wpg:cNvGrpSpPr/>
                                    <wpg:grpSpPr>
                                      <a:xfrm>
                                        <a:off x="0" y="0"/>
                                        <a:ext cx="98473" cy="102870"/>
                                        <a:chOff x="0" y="0"/>
                                        <a:chExt cx="98473" cy="102870"/>
                                      </a:xfrm>
                                    </wpg:grpSpPr>
                                    <wps:wsp>
                                      <wps:cNvPr id="163" name="Straight Connector 163"/>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Straight Connector 164"/>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 name="Straight Connector 165"/>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66" name="Group 166"/>
                                  <wpg:cNvGrpSpPr/>
                                  <wpg:grpSpPr>
                                    <a:xfrm>
                                      <a:off x="2011680" y="147711"/>
                                      <a:ext cx="253218" cy="102870"/>
                                      <a:chOff x="0" y="0"/>
                                      <a:chExt cx="253218" cy="102870"/>
                                    </a:xfrm>
                                  </wpg:grpSpPr>
                                  <wpg:grpSp>
                                    <wpg:cNvPr id="167" name="Group 167"/>
                                    <wpg:cNvGrpSpPr/>
                                    <wpg:grpSpPr>
                                      <a:xfrm>
                                        <a:off x="147711" y="0"/>
                                        <a:ext cx="105507" cy="102870"/>
                                        <a:chOff x="0" y="0"/>
                                        <a:chExt cx="105507" cy="102870"/>
                                      </a:xfrm>
                                    </wpg:grpSpPr>
                                    <wps:wsp>
                                      <wps:cNvPr id="168" name="Straight Connector 168"/>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 name="Straight Connector 169"/>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Straight Connector 170"/>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1" name="Group 171"/>
                                    <wpg:cNvGrpSpPr/>
                                    <wpg:grpSpPr>
                                      <a:xfrm>
                                        <a:off x="0" y="0"/>
                                        <a:ext cx="98473" cy="102870"/>
                                        <a:chOff x="0" y="0"/>
                                        <a:chExt cx="98473" cy="102870"/>
                                      </a:xfrm>
                                    </wpg:grpSpPr>
                                    <wps:wsp>
                                      <wps:cNvPr id="172" name="Straight Connector 172"/>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Straight Connector 173"/>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 name="Straight Connector 174"/>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75" name="Group 175"/>
                                  <wpg:cNvGrpSpPr/>
                                  <wpg:grpSpPr>
                                    <a:xfrm>
                                      <a:off x="1709224" y="147711"/>
                                      <a:ext cx="253218" cy="102870"/>
                                      <a:chOff x="0" y="0"/>
                                      <a:chExt cx="253218" cy="102870"/>
                                    </a:xfrm>
                                  </wpg:grpSpPr>
                                  <wpg:grpSp>
                                    <wpg:cNvPr id="176" name="Group 176"/>
                                    <wpg:cNvGrpSpPr/>
                                    <wpg:grpSpPr>
                                      <a:xfrm>
                                        <a:off x="147711" y="0"/>
                                        <a:ext cx="105507" cy="102870"/>
                                        <a:chOff x="0" y="0"/>
                                        <a:chExt cx="105507" cy="102870"/>
                                      </a:xfrm>
                                    </wpg:grpSpPr>
                                    <wps:wsp>
                                      <wps:cNvPr id="177" name="Straight Connector 177"/>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 name="Straight Connector 178"/>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 name="Straight Connector 179"/>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0" name="Group 180"/>
                                    <wpg:cNvGrpSpPr/>
                                    <wpg:grpSpPr>
                                      <a:xfrm>
                                        <a:off x="0" y="0"/>
                                        <a:ext cx="98473" cy="102870"/>
                                        <a:chOff x="0" y="0"/>
                                        <a:chExt cx="98473" cy="102870"/>
                                      </a:xfrm>
                                    </wpg:grpSpPr>
                                    <wps:wsp>
                                      <wps:cNvPr id="181" name="Straight Connector 181"/>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Straight Connector 182"/>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 name="Straight Connector 183"/>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84" name="Group 184"/>
                                  <wpg:cNvGrpSpPr/>
                                  <wpg:grpSpPr>
                                    <a:xfrm>
                                      <a:off x="1406769" y="147711"/>
                                      <a:ext cx="253218" cy="102870"/>
                                      <a:chOff x="0" y="0"/>
                                      <a:chExt cx="253218" cy="102870"/>
                                    </a:xfrm>
                                  </wpg:grpSpPr>
                                  <wpg:grpSp>
                                    <wpg:cNvPr id="185" name="Group 185"/>
                                    <wpg:cNvGrpSpPr/>
                                    <wpg:grpSpPr>
                                      <a:xfrm>
                                        <a:off x="147711" y="0"/>
                                        <a:ext cx="105507" cy="102870"/>
                                        <a:chOff x="0" y="0"/>
                                        <a:chExt cx="105507" cy="102870"/>
                                      </a:xfrm>
                                    </wpg:grpSpPr>
                                    <wps:wsp>
                                      <wps:cNvPr id="186" name="Straight Connector 186"/>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 name="Straight Connector 187"/>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 name="Straight Connector 188"/>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9" name="Group 189"/>
                                    <wpg:cNvGrpSpPr/>
                                    <wpg:grpSpPr>
                                      <a:xfrm>
                                        <a:off x="0" y="0"/>
                                        <a:ext cx="98473" cy="102870"/>
                                        <a:chOff x="0" y="0"/>
                                        <a:chExt cx="98473" cy="102870"/>
                                      </a:xfrm>
                                    </wpg:grpSpPr>
                                    <wps:wsp>
                                      <wps:cNvPr id="190" name="Straight Connector 190"/>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 name="Straight Connector 191"/>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93" name="Group 193"/>
                                  <wpg:cNvGrpSpPr/>
                                  <wpg:grpSpPr>
                                    <a:xfrm>
                                      <a:off x="1104314" y="147711"/>
                                      <a:ext cx="253218" cy="102870"/>
                                      <a:chOff x="0" y="0"/>
                                      <a:chExt cx="253218" cy="102870"/>
                                    </a:xfrm>
                                  </wpg:grpSpPr>
                                  <wpg:grpSp>
                                    <wpg:cNvPr id="194" name="Group 194"/>
                                    <wpg:cNvGrpSpPr/>
                                    <wpg:grpSpPr>
                                      <a:xfrm>
                                        <a:off x="147711" y="0"/>
                                        <a:ext cx="105507" cy="102870"/>
                                        <a:chOff x="0" y="0"/>
                                        <a:chExt cx="105507" cy="102870"/>
                                      </a:xfrm>
                                    </wpg:grpSpPr>
                                    <wps:wsp>
                                      <wps:cNvPr id="195" name="Straight Connector 195"/>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8" name="Group 198"/>
                                    <wpg:cNvGrpSpPr/>
                                    <wpg:grpSpPr>
                                      <a:xfrm>
                                        <a:off x="0" y="0"/>
                                        <a:ext cx="98473" cy="102870"/>
                                        <a:chOff x="0" y="0"/>
                                        <a:chExt cx="98473" cy="102870"/>
                                      </a:xfrm>
                                    </wpg:grpSpPr>
                                    <wps:wsp>
                                      <wps:cNvPr id="199" name="Straight Connector 199"/>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 name="Straight Connector 201"/>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02" name="Group 202"/>
                                  <wpg:cNvGrpSpPr/>
                                  <wpg:grpSpPr>
                                    <a:xfrm>
                                      <a:off x="801858" y="147711"/>
                                      <a:ext cx="253218" cy="102870"/>
                                      <a:chOff x="0" y="0"/>
                                      <a:chExt cx="253218" cy="102870"/>
                                    </a:xfrm>
                                  </wpg:grpSpPr>
                                  <wpg:grpSp>
                                    <wpg:cNvPr id="203" name="Group 203"/>
                                    <wpg:cNvGrpSpPr/>
                                    <wpg:grpSpPr>
                                      <a:xfrm>
                                        <a:off x="147711" y="0"/>
                                        <a:ext cx="105507" cy="102870"/>
                                        <a:chOff x="0" y="0"/>
                                        <a:chExt cx="105507" cy="102870"/>
                                      </a:xfrm>
                                    </wpg:grpSpPr>
                                    <wps:wsp>
                                      <wps:cNvPr id="204" name="Straight Connector 204"/>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 name="Straight Connector 205"/>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Straight Connector 206"/>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7" name="Group 207"/>
                                    <wpg:cNvGrpSpPr/>
                                    <wpg:grpSpPr>
                                      <a:xfrm>
                                        <a:off x="0" y="0"/>
                                        <a:ext cx="98473" cy="102870"/>
                                        <a:chOff x="0" y="0"/>
                                        <a:chExt cx="98473" cy="102870"/>
                                      </a:xfrm>
                                    </wpg:grpSpPr>
                                    <wps:wsp>
                                      <wps:cNvPr id="208" name="Straight Connector 208"/>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Straight Connector 210"/>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11" name="Group 211"/>
                                  <wpg:cNvGrpSpPr/>
                                  <wpg:grpSpPr>
                                    <a:xfrm>
                                      <a:off x="485335" y="147711"/>
                                      <a:ext cx="253218" cy="102870"/>
                                      <a:chOff x="0" y="0"/>
                                      <a:chExt cx="253218" cy="102870"/>
                                    </a:xfrm>
                                  </wpg:grpSpPr>
                                  <wpg:grpSp>
                                    <wpg:cNvPr id="212" name="Group 212"/>
                                    <wpg:cNvGrpSpPr/>
                                    <wpg:grpSpPr>
                                      <a:xfrm>
                                        <a:off x="147711" y="0"/>
                                        <a:ext cx="105507" cy="102870"/>
                                        <a:chOff x="0" y="0"/>
                                        <a:chExt cx="105507" cy="102870"/>
                                      </a:xfrm>
                                    </wpg:grpSpPr>
                                    <wps:wsp>
                                      <wps:cNvPr id="213" name="Straight Connector 213"/>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6" name="Group 216"/>
                                    <wpg:cNvGrpSpPr/>
                                    <wpg:grpSpPr>
                                      <a:xfrm>
                                        <a:off x="0" y="0"/>
                                        <a:ext cx="98473" cy="102870"/>
                                        <a:chOff x="0" y="0"/>
                                        <a:chExt cx="98473" cy="102870"/>
                                      </a:xfrm>
                                    </wpg:grpSpPr>
                                    <wps:wsp>
                                      <wps:cNvPr id="217" name="Straight Connector 217"/>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Straight Connector 219"/>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20" name="Group 220"/>
                                  <wpg:cNvGrpSpPr/>
                                  <wpg:grpSpPr>
                                    <a:xfrm>
                                      <a:off x="182880" y="147711"/>
                                      <a:ext cx="253218" cy="102870"/>
                                      <a:chOff x="0" y="0"/>
                                      <a:chExt cx="253218" cy="102870"/>
                                    </a:xfrm>
                                  </wpg:grpSpPr>
                                  <wpg:grpSp>
                                    <wpg:cNvPr id="221" name="Group 221"/>
                                    <wpg:cNvGrpSpPr/>
                                    <wpg:grpSpPr>
                                      <a:xfrm>
                                        <a:off x="147711" y="0"/>
                                        <a:ext cx="105507" cy="102870"/>
                                        <a:chOff x="0" y="0"/>
                                        <a:chExt cx="105507" cy="102870"/>
                                      </a:xfrm>
                                    </wpg:grpSpPr>
                                    <wps:wsp>
                                      <wps:cNvPr id="222" name="Straight Connector 222"/>
                                      <wps:cNvCnPr/>
                                      <wps:spPr>
                                        <a:xfrm>
                                          <a:off x="105507"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 name="Straight Connector 224"/>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5" name="Group 225"/>
                                    <wpg:cNvGrpSpPr/>
                                    <wpg:grpSpPr>
                                      <a:xfrm>
                                        <a:off x="0" y="0"/>
                                        <a:ext cx="98473" cy="102870"/>
                                        <a:chOff x="0" y="0"/>
                                        <a:chExt cx="98473" cy="102870"/>
                                      </a:xfrm>
                                    </wpg:grpSpPr>
                                    <wps:wsp>
                                      <wps:cNvPr id="226" name="Straight Connector 226"/>
                                      <wps:cNvCnPr/>
                                      <wps:spPr>
                                        <a:xfrm>
                                          <a:off x="98473"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7" name="Straight Connector 227"/>
                                      <wps:cNvCnPr/>
                                      <wps:spPr>
                                        <a:xfrm>
                                          <a:off x="0"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 name="Straight Connector 228"/>
                                      <wps:cNvCnPr/>
                                      <wps:spPr>
                                        <a:xfrm>
                                          <a:off x="49236" y="0"/>
                                          <a:ext cx="0" cy="102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33" name="Oval 33"/>
                                <wps:cNvSpPr/>
                                <wps:spPr>
                                  <a:xfrm>
                                    <a:off x="2518116" y="794825"/>
                                    <a:ext cx="286444" cy="286315"/>
                                  </a:xfrm>
                                  <a:prstGeom prst="ellipse">
                                    <a:avLst/>
                                  </a:prstGeom>
                                  <a:solidFill>
                                    <a:schemeClr val="accent6">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47" name="Isosceles Triangle 247"/>
                            <wps:cNvSpPr/>
                            <wps:spPr>
                              <a:xfrm rot="5400000">
                                <a:off x="4114801" y="640080"/>
                                <a:ext cx="98474" cy="134766"/>
                              </a:xfrm>
                              <a:prstGeom prst="triangle">
                                <a:avLst/>
                              </a:prstGeom>
                              <a:solidFill>
                                <a:schemeClr val="accent6">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73" name="Group 273"/>
                        <wpg:cNvGrpSpPr/>
                        <wpg:grpSpPr>
                          <a:xfrm>
                            <a:off x="0" y="379828"/>
                            <a:ext cx="754673" cy="948755"/>
                            <a:chOff x="0" y="0"/>
                            <a:chExt cx="754673" cy="948755"/>
                          </a:xfrm>
                        </wpg:grpSpPr>
                        <wpg:grpSp>
                          <wpg:cNvPr id="252" name="Group 252"/>
                          <wpg:cNvGrpSpPr/>
                          <wpg:grpSpPr>
                            <a:xfrm rot="12838253">
                              <a:off x="0" y="267286"/>
                              <a:ext cx="754119" cy="172690"/>
                              <a:chOff x="0" y="0"/>
                              <a:chExt cx="754119" cy="172690"/>
                            </a:xfrm>
                          </wpg:grpSpPr>
                          <wps:wsp>
                            <wps:cNvPr id="253" name="Diagonal Stripe 253"/>
                            <wps:cNvSpPr/>
                            <wps:spPr>
                              <a:xfrm rot="2871305">
                                <a:off x="573257" y="-8172"/>
                                <a:ext cx="172690" cy="189034"/>
                              </a:xfrm>
                              <a:prstGeom prst="diagStrip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0" y="2378"/>
                                <a:ext cx="663575" cy="110490"/>
                              </a:xfrm>
                              <a:prstGeom prst="rect">
                                <a:avLst/>
                              </a:prstGeom>
                              <a:solidFill>
                                <a:schemeClr val="accent5">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6" name="Straight Arrow Connector 256"/>
                          <wps:cNvCnPr/>
                          <wps:spPr>
                            <a:xfrm>
                              <a:off x="436098" y="0"/>
                              <a:ext cx="0" cy="2895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 Box 262"/>
                          <wps:cNvSpPr txBox="1"/>
                          <wps:spPr>
                            <a:xfrm>
                              <a:off x="7033" y="647114"/>
                              <a:ext cx="747640" cy="3016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ED709" w14:textId="77777777" w:rsidR="00A82360" w:rsidRPr="00A82360" w:rsidRDefault="00A82360" w:rsidP="00A82360">
                                <w:pPr>
                                  <w:rPr>
                                    <w:sz w:val="16"/>
                                    <w:szCs w:val="16"/>
                                  </w:rPr>
                                </w:pPr>
                                <w:r w:rsidRPr="00A82360">
                                  <w:rPr>
                                    <w:sz w:val="16"/>
                                    <w:szCs w:val="16"/>
                                  </w:rPr>
                                  <w:t>Pensil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4" name="Group 274"/>
                        <wpg:cNvGrpSpPr/>
                        <wpg:grpSpPr>
                          <a:xfrm>
                            <a:off x="2321169" y="260253"/>
                            <a:ext cx="1765495" cy="1141745"/>
                            <a:chOff x="0" y="0"/>
                            <a:chExt cx="1765495" cy="1141745"/>
                          </a:xfrm>
                        </wpg:grpSpPr>
                        <wps:wsp>
                          <wps:cNvPr id="259" name="Straight Arrow Connector 259"/>
                          <wps:cNvCnPr/>
                          <wps:spPr>
                            <a:xfrm flipV="1">
                              <a:off x="0" y="196948"/>
                              <a:ext cx="280668" cy="36058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3" name="Straight Arrow Connector 263"/>
                          <wps:cNvCnPr/>
                          <wps:spPr>
                            <a:xfrm flipV="1">
                              <a:off x="358726" y="260252"/>
                              <a:ext cx="0" cy="88149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Text Box 264"/>
                          <wps:cNvSpPr txBox="1"/>
                          <wps:spPr>
                            <a:xfrm>
                              <a:off x="274320" y="0"/>
                              <a:ext cx="1491175" cy="3016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BBF5A" w14:textId="77777777" w:rsidR="00A82360" w:rsidRPr="00A82360" w:rsidRDefault="00A82360" w:rsidP="00A82360">
                                <w:pPr>
                                  <w:rPr>
                                    <w:sz w:val="16"/>
                                    <w:szCs w:val="16"/>
                                  </w:rPr>
                                </w:pPr>
                                <w:r w:rsidRPr="00A82360">
                                  <w:rPr>
                                    <w:sz w:val="16"/>
                                    <w:szCs w:val="16"/>
                                  </w:rPr>
                                  <w:t>Skala Pengukuran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5" name="Group 275"/>
                        <wpg:cNvGrpSpPr/>
                        <wpg:grpSpPr>
                          <a:xfrm>
                            <a:off x="3390313" y="752622"/>
                            <a:ext cx="1151206" cy="546431"/>
                            <a:chOff x="0" y="0"/>
                            <a:chExt cx="1151206" cy="546431"/>
                          </a:xfrm>
                        </wpg:grpSpPr>
                        <wps:wsp>
                          <wps:cNvPr id="261" name="Text Box 261"/>
                          <wps:cNvSpPr txBox="1"/>
                          <wps:spPr>
                            <a:xfrm>
                              <a:off x="0" y="0"/>
                              <a:ext cx="1151206" cy="3016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1C758" w14:textId="77777777" w:rsidR="00A82360" w:rsidRPr="00A82360" w:rsidRDefault="00A82360" w:rsidP="00A82360">
                                <w:pPr>
                                  <w:rPr>
                                    <w:sz w:val="16"/>
                                    <w:szCs w:val="16"/>
                                  </w:rPr>
                                </w:pPr>
                                <w:r w:rsidRPr="00A82360">
                                  <w:rPr>
                                    <w:sz w:val="16"/>
                                    <w:szCs w:val="16"/>
                                  </w:rPr>
                                  <w:t>Bahan Khusus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Straight Arrow Connector 265"/>
                          <wps:cNvCnPr/>
                          <wps:spPr>
                            <a:xfrm flipH="1" flipV="1">
                              <a:off x="893299" y="267286"/>
                              <a:ext cx="63483" cy="27914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72" name="Group 272"/>
                        <wpg:cNvGrpSpPr/>
                        <wpg:grpSpPr>
                          <a:xfrm>
                            <a:off x="865163" y="647114"/>
                            <a:ext cx="771077" cy="274320"/>
                            <a:chOff x="0" y="0"/>
                            <a:chExt cx="771077" cy="274320"/>
                          </a:xfrm>
                        </wpg:grpSpPr>
                        <wps:wsp>
                          <wps:cNvPr id="267" name="Rounded Rectangle 267"/>
                          <wps:cNvSpPr/>
                          <wps:spPr>
                            <a:xfrm rot="2094855" flipH="1">
                              <a:off x="0" y="0"/>
                              <a:ext cx="771077" cy="86253"/>
                            </a:xfrm>
                            <a:prstGeom prst="roundRect">
                              <a:avLst>
                                <a:gd name="adj" fmla="val 50000"/>
                              </a:avLst>
                            </a:prstGeom>
                            <a:solidFill>
                              <a:schemeClr val="accent6">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Oval 269"/>
                          <wps:cNvSpPr/>
                          <wps:spPr>
                            <a:xfrm>
                              <a:off x="618978" y="189914"/>
                              <a:ext cx="84406" cy="84406"/>
                            </a:xfrm>
                            <a:prstGeom prst="ellipse">
                              <a:avLst/>
                            </a:prstGeom>
                            <a:solidFill>
                              <a:schemeClr val="accent6">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1" name="Group 271"/>
                        <wpg:cNvGrpSpPr/>
                        <wpg:grpSpPr>
                          <a:xfrm>
                            <a:off x="2947181" y="1266093"/>
                            <a:ext cx="778111" cy="93287"/>
                            <a:chOff x="0" y="0"/>
                            <a:chExt cx="778111" cy="93287"/>
                          </a:xfrm>
                        </wpg:grpSpPr>
                        <wps:wsp>
                          <wps:cNvPr id="268" name="Rounded Rectangle 268"/>
                          <wps:cNvSpPr/>
                          <wps:spPr>
                            <a:xfrm flipH="1">
                              <a:off x="7034" y="7034"/>
                              <a:ext cx="771077" cy="86253"/>
                            </a:xfrm>
                            <a:prstGeom prst="roundRect">
                              <a:avLst>
                                <a:gd name="adj" fmla="val 50000"/>
                              </a:avLst>
                            </a:prstGeom>
                            <a:solidFill>
                              <a:schemeClr val="accent6">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Oval 270"/>
                          <wps:cNvSpPr/>
                          <wps:spPr>
                            <a:xfrm>
                              <a:off x="0" y="0"/>
                              <a:ext cx="84406" cy="84406"/>
                            </a:xfrm>
                            <a:prstGeom prst="ellipse">
                              <a:avLst/>
                            </a:prstGeom>
                            <a:solidFill>
                              <a:schemeClr val="accent6">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6" name="Straight Arrow Connector 276"/>
                        <wps:cNvCnPr/>
                        <wps:spPr>
                          <a:xfrm flipV="1">
                            <a:off x="1153550" y="260253"/>
                            <a:ext cx="280637" cy="3605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7" name="Text Box 277"/>
                        <wps:cNvSpPr txBox="1"/>
                        <wps:spPr>
                          <a:xfrm>
                            <a:off x="1223889" y="0"/>
                            <a:ext cx="1491010" cy="301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D0A0F" w14:textId="77777777" w:rsidR="00A82360" w:rsidRPr="00A82360" w:rsidRDefault="00A82360" w:rsidP="00A82360">
                              <w:pPr>
                                <w:rPr>
                                  <w:sz w:val="16"/>
                                  <w:szCs w:val="16"/>
                                </w:rPr>
                              </w:pPr>
                              <w:r w:rsidRPr="00A82360">
                                <w:rPr>
                                  <w:sz w:val="16"/>
                                  <w:szCs w:val="16"/>
                                </w:rPr>
                                <w:t>Fitur Tambahan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Text Box 278"/>
                        <wps:cNvSpPr txBox="1"/>
                        <wps:spPr>
                          <a:xfrm>
                            <a:off x="460826" y="1608300"/>
                            <a:ext cx="3568368" cy="301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B5601" w14:textId="77777777" w:rsidR="00A82360" w:rsidRPr="00A82360" w:rsidRDefault="00A82360" w:rsidP="00A82360">
                              <w:pPr>
                                <w:rPr>
                                  <w:sz w:val="18"/>
                                  <w:szCs w:val="18"/>
                                </w:rPr>
                              </w:pPr>
                              <w:r w:rsidRPr="00A82360">
                                <w:rPr>
                                  <w:sz w:val="18"/>
                                  <w:szCs w:val="18"/>
                                </w:rPr>
                                <w:t>Gambar 2. Rancangan awal alat GeoKlik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B72672" id="Group 279" o:spid="_x0000_s1033" style="position:absolute;left:0;text-align:left;margin-left:119.3pt;margin-top:143.7pt;width:226.7pt;height:126.15pt;z-index:251657216;mso-position-horizontal-relative:margin;mso-width-relative:margin;mso-height-relative:margin" coordsize="45415,1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">
                <v:group id="Group 255" o:spid="_x0000_s1034" style="position:absolute;left:1688;top:1266;width:42525;height:16126" coordsize="42525,16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group id="Group 251" o:spid="_x0000_s1035" style="position:absolute;width:7541;height:1726;rotation:-9570164fd" coordsize="7541,1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b9psQAAADcAAAA&#10;DwAAAAAAAAAAAAAAAACqAgAAZHJzL2Rvd25yZXYueG1sUEsFBgAAAAAEAAQA+gAAAJsDAAAAAA==&#10;">
                    <v:shape id="Diagonal Stripe 250" o:spid="_x0000_s1036" style="position:absolute;left:5733;top:-83;width:1726;height:1891;rotation:3136231fd;visibility:visible;mso-wrap-style:square;v-text-anchor:middle" coordsize="172690,189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c5MEA&#10;AADcAAAADwAAAGRycy9kb3ducmV2LnhtbERPS0vDQBC+C/6HZQQv0m5asJS02yKi4EWLfV6H7DRJ&#10;zc6mu2sa/33nIPT48b3ny941qqMQa88GRsMMFHHhbc2lge3mfTAFFROyxcYzGfijCMvF/d0cc+sv&#10;/E3dOpVKQjjmaKBKqc21jkVFDuPQt8TCHX1wmASGUtuAFwl3jR5n2UQ7rFkaKmzptaLiZ/3rDIzD&#10;59M5493hNHnDr2LfrMhiZ8zjQ/8yA5WoTzfxv/vDiu9Z5ssZOQJ6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fXOTBAAAA3AAAAA8AAAAAAAAAAAAAAAAAmAIAAGRycy9kb3du&#10;cmV2LnhtbFBLBQYAAAAABAAEAPUAAACGAwAAAAA=&#10;" path="m,94517l86345,r86345,l,189034,,94517xe" fillcolor="black [3213]" stroked="f" strokeweight="1pt">
                      <v:stroke joinstyle="miter"/>
                      <v:path arrowok="t" o:connecttype="custom" o:connectlocs="0,94517;86345,0;172690,0;0,189034;0,94517" o:connectangles="0,0,0,0,0"/>
                    </v:shape>
                    <v:rect id="Rectangle 249" o:spid="_x0000_s1037" style="position:absolute;top:23;width:6635;height:1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DsUA&#10;AADcAAAADwAAAGRycy9kb3ducmV2LnhtbESPQWsCMRSE74L/IbyCt5qtSLFboxRptVIsdC14fW5e&#10;dxeTl7CJuv57IxQ8DjPzDTOdd9aIE7WhcazgaZiBIC6dbrhS8Lv9eJyACBFZo3FMCi4UYD7r96aY&#10;a3fmHzoVsRIJwiFHBXWMPpcylDVZDEPniZP351qLMcm2krrFc4JbI0dZ9iwtNpwWavS0qKk8FEer&#10;ACfrw9i/b83ue2OW+/i1WflCKzV46N5eQUTq4j383/7UCkbjF7idS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6IOxQAAANwAAAAPAAAAAAAAAAAAAAAAAJgCAABkcnMv&#10;ZG93bnJldi54bWxQSwUGAAAAAAQABAD1AAAAigMAAAAA&#10;" fillcolor="#8eaadb [1944]" strokecolor="black [3213]" strokeweight="1pt"/>
                  </v:group>
                  <v:group id="Group 248" o:spid="_x0000_s1038" style="position:absolute;left:211;top:5205;width:42314;height:10921" coordsize="42314,10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Group 246" o:spid="_x0000_s1039" style="position:absolute;width:40936;height:10921" coordsize="55505,14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245" o:spid="_x0000_s1040" style="position:absolute;left:20609;top:1969;width:12776;height:12843" coordsize="12776,12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Pie 34" o:spid="_x0000_s1041" style="position:absolute;left:3;top:70;width:12770;height:12776;rotation:-135;visibility:visible;mso-wrap-style:square;v-text-anchor:middle" coordsize="1276985,127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DZiMQA&#10;AADbAAAADwAAAGRycy9kb3ducmV2LnhtbESPT4vCMBTE7wt+h/AEL4umalGpRhHBZVm8+Ofg8dk8&#10;22rzUppY67c3Cwt7HGbmN8xi1ZpSNFS7wrKC4SACQZxaXXCm4HTc9mcgnEfWWFomBS9ysFp2PhaY&#10;aPvkPTUHn4kAYZeggtz7KpHSpTkZdANbEQfvamuDPsg6k7rGZ4CbUo6iaCINFhwWcqxok1N6PzyM&#10;goib9ZRfP5vtbvf5ld7j801fYqV63XY9B+Gp9f/hv/a3VjCO4fdL+AF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2YjEAAAA2wAAAA8AAAAAAAAAAAAAAAAAmAIAAGRycy9k&#10;b3ducmV2LnhtbFBLBQYAAAAABAAEAPUAAACJAwAAAAA=&#10;" path="m1262573,503847v59562,275695,-68649,557842,-315447,694184c700169,1334462,392993,1292575,191535,1094999l638493,638810,1262573,503847xe" fillcolor="#a8d08d [1945]" strokecolor="black [3213]" strokeweight="1pt">
                          <v:stroke joinstyle="miter"/>
                          <v:path arrowok="t" o:connecttype="custom" o:connectlocs="1262573,503847;947126,1198031;191535,1094999;638493,638810;1262573,503847" o:connectangles="0,0,0,0,0"/>
                        </v:shape>
                        <v:line id="Straight Connector 230" o:spid="_x0000_s1042" style="position:absolute;visibility:visible;mso-wrap-style:square" from="6474,0" to="6474,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L+hcEAAADcAAAADwAAAGRycy9kb3ducmV2LnhtbERPzWrCQBC+C32HZYTedGJSRFI3oRQs&#10;nixVH2CaHZPY7GzIribt03cPhR4/vv9tOdlO3XnwrRMNq2UCiqVyppVaw/m0W2xA+UBiqHPCGr7Z&#10;Q1k8zLaUGzfKB9+PoVYxRHxOGpoQ+hzRVw1b8kvXs0Tu4gZLIcKhRjPQGMNth2mSrNFSK7GhoZ5f&#10;G66+jjerwWb75LAe00OH1fXtU34Qn7J3rR/n08szqMBT+Bf/ufdGQ5rF+fFMPAJY/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8v6FwQAAANwAAAAPAAAAAAAAAAAAAAAA&#10;AKECAABkcnMvZG93bnJldi54bWxQSwUGAAAAAAQABAD5AAAAjwMAAAAA&#10;" strokecolor="black [3213]" strokeweight="1pt">
                          <v:stroke joinstyle="miter"/>
                        </v:line>
                        <v:line id="Straight Connector 233" o:spid="_x0000_s1043" style="position:absolute;rotation:10;visibility:visible;mso-wrap-style:square" from="7599,211" to="7599,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POsQAAADcAAAADwAAAGRycy9kb3ducmV2LnhtbESPzYrCQBCE74LvMLTgRXTiDyLRUUQI&#10;iOxl1T3srcm0STDdEzKjxrffWVjYY1FVX1GbXce1elLrKycGppMEFEnubCWFgeslG69A+YBisXZC&#10;Bt7kYbft9zaYWveST3qeQ6EiRHyKBsoQmlRrn5fE6CeuIYnezbWMIcq20LbFV4RzrWdJstSMlcSF&#10;Ehs6lJTfzw82cPsYfe/zesrZ6cqLC1fZ0o2+jBkOuv0aVKAu/If/2kdrYDafw++ZeAT0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9s86xAAAANwAAAAPAAAAAAAAAAAA&#10;AAAAAKECAABkcnMvZG93bnJldi54bWxQSwUGAAAAAAQABAD5AAAAkgMAAAAA&#10;" strokecolor="black [3213]" strokeweight="1pt">
                          <v:stroke joinstyle="miter"/>
                        </v:line>
                        <v:line id="Straight Connector 234" o:spid="_x0000_s1044" style="position:absolute;rotation:20;visibility:visible;mso-wrap-style:square" from="8654,562" to="8654,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JAMcAAADcAAAADwAAAGRycy9kb3ducmV2LnhtbESPQWvCQBSE74X+h+UJvRTdaEUkdRW1&#10;FLxYaZSeX7OvSWz2bdhdY/TXuwWhx2FmvmFmi87UoiXnK8sKhoMEBHFudcWFgsP+vT8F4QOyxtoy&#10;KbiQh8X88WGGqbZn/qQ2C4WIEPYpKihDaFIpfV6SQT+wDXH0fqwzGKJ0hdQOzxFuajlKkok0WHFc&#10;KLGhdUn5b3YyCrbD74nbfbwdbXupvrrl6nTdbJ+Veup1y1cQgbrwH763N1rB6GUMf2fi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gkAxwAAANwAAAAPAAAAAAAA&#10;AAAAAAAAAKECAABkcnMvZG93bnJldi54bWxQSwUGAAAAAAQABAD5AAAAlQMAAAAA&#10;" strokecolor="black [3213]" strokeweight="1pt">
                          <v:stroke joinstyle="miter"/>
                        </v:line>
                        <v:line id="Straight Connector 235" o:spid="_x0000_s1045" style="position:absolute;rotation:30;visibility:visible;mso-wrap-style:square" from="9569,1055" to="9569,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BMQAAADcAAAADwAAAGRycy9kb3ducmV2LnhtbESPzWrDMBCE74W8g9hAb41cF4fgRgml&#10;pdBTf5JcclusjWVqrYy0td23rwqFHoeZ+YbZ7mffq5Fi6gIbuF0VoIibYDtuDZyOzzcbUEmQLfaB&#10;ycA3JdjvFldbrG2Y+IPGg7QqQzjVaMCJDLXWqXHkMa3CQJy9S4geJcvYahtxynDf67Io1tpjx3nB&#10;4UCPjprPw5c38HYs+9dYneX9ad3IULlLO43amOvl/HAPSmiW//Bf+8UaKO8q+D2Tj4D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P4ExAAAANwAAAAPAAAAAAAAAAAA&#10;AAAAAKECAABkcnMvZG93bnJldi54bWxQSwUGAAAAAAQABAD5AAAAkgMAAAAA&#10;" strokecolor="black [3213]" strokeweight="1pt">
                          <v:stroke joinstyle="miter"/>
                        </v:line>
                        <v:line id="Straight Connector 236" o:spid="_x0000_s1046" style="position:absolute;rotation:40;visibility:visible;mso-wrap-style:square" from="10342,1688" to="10342,2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D2sQAAADcAAAADwAAAGRycy9kb3ducmV2LnhtbESPQWvCQBSE7wX/w/IEb3Wjgi3RVVSo&#10;iIVCo94f2ZdsMPs2Zrcx/nu3UOhxmJlvmOW6t7XoqPWVYwWTcQKCOHe64lLB+fTx+g7CB2SNtWNS&#10;8CAP69XgZYmpdnf+pi4LpYgQ9ikqMCE0qZQ+N2TRj11DHL3CtRZDlG0pdYv3CLe1nCbJXFqsOC4Y&#10;bGhnKL9mP1bBzODn/rLtjvLrWNSTt1v2KIudUqNhv1mACNSH//Bf+6AVTGdz+D0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QPaxAAAANwAAAAPAAAAAAAAAAAA&#10;AAAAAKECAABkcnMvZG93bnJldi54bWxQSwUGAAAAAAQABAD5AAAAkgMAAAAA&#10;" strokecolor="black [3213]" strokeweight="1pt">
                          <v:stroke joinstyle="miter"/>
                        </v:line>
                        <v:line id="Straight Connector 237" o:spid="_x0000_s1047" style="position:absolute;rotation:50;visibility:visible;mso-wrap-style:square" from="11081,2497" to="1108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mecMAAADcAAAADwAAAGRycy9kb3ducmV2LnhtbESPUWvCQBCE3wv+h2OFvtWLKbQheooI&#10;gn0pavsDltyaRHN7R27VtL/eKwh9HGbmG2a+HFynrtTH1rOB6SQDRVx523Jt4Ptr81KAioJssfNM&#10;Bn4ownIxeppjaf2N93Q9SK0ShGOJBhqRUGodq4YcxokPxMk7+t6hJNnX2vZ4S3DX6TzL3rTDltNC&#10;g4HWDVXnw8UZ2LlQ1MVHzD/D77ZanVA2FyvGPI+H1QyU0CD/4Ud7aw3kr+/wdyYdAb2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z5nnDAAAA3AAAAA8AAAAAAAAAAAAA&#10;AAAAoQIAAGRycy9kb3ducmV2LnhtbFBLBQYAAAAABAAEAPkAAACRAwAAAAA=&#10;" strokecolor="black [3213]" strokeweight="1pt">
                          <v:stroke joinstyle="miter"/>
                        </v:line>
                        <v:line id="Straight Connector 238" o:spid="_x0000_s1048" style="position:absolute;rotation:60;visibility:visible;mso-wrap-style:square" from="11574,3270" to="1157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2VwcIAAADcAAAADwAAAGRycy9kb3ducmV2LnhtbERPTWvCQBC9F/oflin0VjdNpdjoKiJI&#10;qwfBaPE6ZKdJMDsbstuY+uudg9Dj433PFoNrVE9dqD0beB0loIgLb2suDRwP65cJqBCRLTaeycAf&#10;BVjMHx9mmFl/4T31eSyVhHDI0EAVY5tpHYqKHIaRb4mF+/GdwyiwK7Xt8CLhrtFpkrxrhzVLQ4Ut&#10;rSoqzvmvM0Af15X/7L+tH2/Opzo97K5bKTfPT8NyCirSEP/Fd/eXNZC+yVo5I0dAz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2VwcIAAADcAAAADwAAAAAAAAAAAAAA&#10;AAChAgAAZHJzL2Rvd25yZXYueG1sUEsFBgAAAAAEAAQA+QAAAJADAAAAAA==&#10;" strokecolor="black [3213]" strokeweight="1pt">
                          <v:stroke joinstyle="miter"/>
                        </v:line>
                        <v:line id="Straight Connector 239" o:spid="_x0000_s1049" style="position:absolute;rotation:70;visibility:visible;mso-wrap-style:square" from="11996,4184" to="11996,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8eWMQAAADcAAAADwAAAGRycy9kb3ducmV2LnhtbESPzYrCQBCE7wu+w9CCF9GJETSbdRQV&#10;/Dl4UHcfoMm0STDTEzKjiW+/syDssaiqr6jFqjOVeFLjSssKJuMIBHFmdcm5gp/v3SgB4Tyyxsoy&#10;KXiRg9Wy97HAVNuWL/S8+lwECLsUFRTe16mULivIoBvbmjh4N9sY9EE2udQNtgFuKhlH0UwaLDks&#10;FFjTtqDsfn0YBbSbbuJ9pg/aDttzMj8l+aFLlBr0u/UXCE+d/w+/20etIJ5+wt+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fx5YxAAAANwAAAAPAAAAAAAAAAAA&#10;AAAAAKECAABkcnMvZG93bnJldi54bWxQSwUGAAAAAAQABAD5AAAAkgMAAAAA&#10;" strokecolor="black [3213]" strokeweight="1pt">
                          <v:stroke joinstyle="miter"/>
                        </v:line>
                        <v:line id="Straight Connector 240" o:spid="_x0000_s1050" style="position:absolute;rotation:80;visibility:visible;mso-wrap-style:square" from="12171,5134" to="12171,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NZZcUAAADcAAAADwAAAGRycy9kb3ducmV2LnhtbERPy2rCQBTdF/oPwy24KTppKmLTjFIk&#10;FjcufIB0d8ncPGrmTsiMSdqvdxaFLg/nna5H04ieOldbVvAyi0AQ51bXXCo4n7bTJQjnkTU2lknB&#10;DzlYrx4fUky0HfhA/dGXIoSwS1BB5X2bSOnyigy6mW2JA1fYzqAPsCul7nAI4aaRcRQtpMGaQ0OF&#10;LW0qyq/Hm1Hgvt82+2WLu9v1c/5V/D6/ZpeMlZo8jR/vIDyN/l/8595pBfE8zA9nw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NZZcUAAADcAAAADwAAAAAAAAAA&#10;AAAAAAChAgAAZHJzL2Rvd25yZXYueG1sUEsFBgAAAAAEAAQA+QAAAJMDAAAAAA==&#10;" strokecolor="black [3213]" strokeweight="1pt">
                          <v:stroke joinstyle="miter"/>
                        </v:line>
                        <v:line id="Straight Connector 241" o:spid="_x0000_s1051" style="position:absolute;rotation:-10;visibility:visible;mso-wrap-style:square" from="5419,70" to="5419,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ja/scAAADcAAAADwAAAGRycy9kb3ducmV2LnhtbESPT2sCMRTE7wW/Q3hCbzWrlCKrUWxL&#10;oUUF/x309rp5ZpduXpYk1bWfvhEEj8PM/IYZT1tbixP5UDlW0O9lIIgLpys2Cnbbj6chiBCRNdaO&#10;ScGFAkwnnYcx5tqdeU2nTTQiQTjkqKCMscmlDEVJFkPPNcTJOzpvMSbpjdQezwluaznIshdpseK0&#10;UGJDbyUVP5tfq2C2b1Yr8/16+DLvR1zuh/O/xdwr9dhtZyMQkdp4D9/an1rB4LkP1zPpCMj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SNr+xwAAANwAAAAPAAAAAAAA&#10;AAAAAAAAAKECAABkcnMvZG93bnJldi54bWxQSwUGAAAAAAQABAD5AAAAlQMAAAAA&#10;" strokecolor="black [3213]" strokeweight="1pt">
                          <v:stroke joinstyle="miter"/>
                        </v:line>
                        <v:line id="Straight Connector 242" o:spid="_x0000_s1052" style="position:absolute;rotation:-20;visibility:visible;mso-wrap-style:square" from="4293,351" to="4293,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AiMQAAADcAAAADwAAAGRycy9kb3ducmV2LnhtbESP32rCMBTG74W9QzgD7zS1ihudaRni&#10;RBgOpz7AoTlLy5qT0mS27umXgeDlx/fnx7cqBtuIC3W+dqxgNk1AEJdO12wUnE9vk2cQPiBrbByT&#10;git5KPKH0Qoz7Xr+pMsxGBFH2GeooAqhzaT0ZUUW/dS1xNH7cp3FEGVnpO6wj+O2kWmSLKXFmiOh&#10;wpbWFZXfxx8budvZr5tv3p/2C/MxHEy/O5jWKTV+HF5fQAQawj18a++0gnSRwv+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RsCIxAAAANwAAAAPAAAAAAAAAAAA&#10;AAAAAKECAABkcnMvZG93bnJldi54bWxQSwUGAAAAAAQABAD5AAAAkgMAAAAA&#10;" strokecolor="black [3213]" strokeweight="1pt">
                          <v:stroke joinstyle="miter"/>
                        </v:line>
                        <v:line id="Straight Connector 243" o:spid="_x0000_s1053" style="position:absolute;rotation:-30;visibility:visible;mso-wrap-style:square" from="3379,914" to="3379,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rTv8UAAADcAAAADwAAAGRycy9kb3ducmV2LnhtbESPQWvCQBSE7wX/w/IK3nS3MdiSuooU&#10;qoK9mBaxt0f2mQSzb0N21fjv3YLQ4zAz3zCzRW8bcaHO1441vIwVCOLCmZpLDT/fn6M3ED4gG2wc&#10;k4YbeVjMB08zzIy78o4ueShFhLDPUEMVQptJ6YuKLPqxa4mjd3SdxRBlV0rT4TXCbSMTpabSYs1x&#10;ocKWPioqTvnZatgm6e/J5Ov0Sx1Uf3zdrHC6t1oPn/vlO4hAffgPP9oboyFJJ/B3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rTv8UAAADcAAAADwAAAAAAAAAA&#10;AAAAAAChAgAAZHJzL2Rvd25yZXYueG1sUEsFBgAAAAAEAAQA+QAAAJMDAAAAAA==&#10;" strokecolor="black [3213]" strokeweight="1pt">
                          <v:stroke joinstyle="miter"/>
                        </v:line>
                        <v:line id="Straight Connector 244" o:spid="_x0000_s1054" style="position:absolute;rotation:-40;visibility:visible;mso-wrap-style:square" from="2465,1477" to="2465,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RRcYAAADcAAAADwAAAGRycy9kb3ducmV2LnhtbESPT2vCQBTE74LfYXmF3nRTiVZSVxFB&#10;yKUV/xw8PrKvSTT7NmS3cdtP7wpCj8PM/IZZrIJpRE+dqy0reBsnIIgLq2suFZyO29EchPPIGhvL&#10;pOCXHKyWw8ECM21vvKf+4EsRIewyVFB532ZSuqIig25sW+LofdvOoI+yK6Xu8BbhppGTJJlJgzXH&#10;hQpb2lRUXA8/RsEuP+3/iuklDZ/1+f3ryPk89GelXl/C+gOEp+D/w892rhVM0hQe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lEUXGAAAA3AAAAA8AAAAAAAAA&#10;AAAAAAAAoQIAAGRycy9kb3ducmV2LnhtbFBLBQYAAAAABAAEAPkAAACUAwAAAAA=&#10;" strokecolor="black [3213]" strokeweight="1pt">
                          <v:stroke joinstyle="miter"/>
                        </v:line>
                      </v:group>
                      <v:group id="Group 229" o:spid="_x0000_s1055" style="position:absolute;width:55505;height:10839" coordsize="55505,10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145" o:spid="_x0000_s1056" style="position:absolute;left:26376;top:8299;width:29129;height:2540" coordsize="29128,2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Rectangle 31" o:spid="_x0000_s1057" style="position:absolute;width:29128;height:2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jXMUA&#10;AADbAAAADwAAAGRycy9kb3ducmV2LnhtbESPQWvCQBSE70L/w/KE3swmtlhNsxFbKBY8aRU9PrKv&#10;STD7Ns1uY/rv3YLgcZiZb5hsOZhG9NS52rKCJIpBEBdW11wq2H99TOYgnEfW2FgmBX/kYJk/jDJM&#10;tb3wlvqdL0WAsEtRQeV9m0rpiooMusi2xMH7tp1BH2RXSt3hJcBNI6dxPJMGaw4LFbb0XlFx3v0a&#10;BeZ58XKIN3o1TTb7U//ztt4eT2ulHsfD6hWEp8Hfw7f2p1bwlMD/l/AD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NcxQAAANsAAAAPAAAAAAAAAAAAAAAAAJgCAABkcnMv&#10;ZG93bnJldi54bWxQSwUGAAAAAAQABAD1AAAAigMAAAAA&#10;" fillcolor="#e2efd9 [665]" strokecolor="black [3213]" strokeweight="1pt"/>
                          <v:group id="Group 53" o:spid="_x0000_s1058" style="position:absolute;left:26095;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47" o:spid="_x0000_s1059"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Straight Connector 37" o:spid="_x0000_s1060"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sMAAADbAAAADwAAAGRycy9kb3ducmV2LnhtbESPUWvCQBCE3wv+h2OFvtWNpqhETxGh&#10;xSdL1R+w5tYkmtsLuatJ++t7hYKPw8x8wyzXva3VnVtfOdEwHiWgWHJnKik0nI5vL3NQPpAYqp2w&#10;hm/2sF4NnpaUGdfJJ98PoVARIj4jDWUITYbo85It+ZFrWKJ3ca2lEGVboGmpi3Bb4yRJpmipkrhQ&#10;UsPbkvPb4ctqsOku2U+7yb7G/Pp+lh/E1/RD6+dhv1mACtyHR/i/vTMa0hn8fY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UPnbDAAAA2wAAAA8AAAAAAAAAAAAA&#10;AAAAoQIAAGRycy9kb3ducmV2LnhtbFBLBQYAAAAABAAEAPkAAACRAwAAAAA=&#10;" strokecolor="black [3213]" strokeweight="1pt">
                                <v:stroke joinstyle="miter"/>
                              </v:line>
                              <v:line id="Straight Connector 44" o:spid="_x0000_s1061"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TfMMAAADbAAAADwAAAGRycy9kb3ducmV2LnhtbESPUWvCQBCE3wv9D8cKfasbNYikXkIp&#10;WHxSqv6AbW5NYnN7IXeatL/eKxT6OMzMN8y6GG2rbtz7xomG2TQBxVI600il4XTcPK9A+UBiqHXC&#10;Gr7ZQ5E/PqwpM26QD74dQqUiRHxGGuoQugzRlzVb8lPXsUTv7HpLIcq+QtPTEOG2xXmSLNFSI3Gh&#10;po7fai6/DlerwS62yW45zHctlpf3T/lBTBd7rZ8m4+sLqMBj+A//tbdGQ5rC75f4AzC/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A03zDAAAA2wAAAA8AAAAAAAAAAAAA&#10;AAAAoQIAAGRycy9kb3ducmV2LnhtbFBLBQYAAAAABAAEAPkAAACRAwAAAAA=&#10;" strokecolor="black [3213]" strokeweight="1pt">
                                <v:stroke joinstyle="miter"/>
                              </v:line>
                              <v:line id="Straight Connector 45" o:spid="_x0000_s1062"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258MAAADbAAAADwAAAGRycy9kb3ducmV2LnhtbESP3WrCQBSE7wu+w3IE7+qJv0h0FREq&#10;Xln8eYBj9jRJzZ4N2a1J+/TdQsHLYWa+YVabzlbqwY0vnWgYDRNQLJkzpeQarpe31wUoH0gMVU5Y&#10;wzd72Kx7LytKjWvlxI9zyFWEiE9JQxFCnSL6rGBLfuhqluh9uMZSiLLJ0TTURritcJwkc7RUSlwo&#10;qOZdwdn9/GU12MkhOc7b8bHC7HN/kx/E6eRd60G/2y5BBe7CM/zfPhgN0xn8fYk/A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MdufDAAAA2wAAAA8AAAAAAAAAAAAA&#10;AAAAoQIAAGRycy9kb3ducmV2LnhtbFBLBQYAAAAABAAEAPkAAACRAwAAAAA=&#10;" strokecolor="black [3213]" strokeweight="1pt">
                                <v:stroke joinstyle="miter"/>
                              </v:line>
                            </v:group>
                            <v:group id="Group 49" o:spid="_x0000_s1063"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Straight Connector 50" o:spid="_x0000_s1064"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JDosAAAADbAAAADwAAAGRycy9kb3ducmV2LnhtbERPzWrCQBC+C32HZQq96aRaRaKrFMHi&#10;STH6AGN2TKLZ2ZDdmrRP7x4KPX58/8t1b2v14NZXTjS8jxJQLLkzlRQazqftcA7KBxJDtRPW8MMe&#10;1quXwZJS4zo58iMLhYoh4lPSUIbQpIg+L9mSH7mGJXJX11oKEbYFmpa6GG5rHCfJDC1VEhtKanhT&#10;cn7Pvq0GO9kl+1k33teY374u8ov4MTlo/fbafy5ABe7Dv/jPvTMapnF9/BJ/A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iQ6LAAAAA2wAAAA8AAAAAAAAAAAAAAAAA&#10;oQIAAGRycy9kb3ducmV2LnhtbFBLBQYAAAAABAAEAPkAAACOAwAAAAA=&#10;" strokecolor="black [3213]" strokeweight="1pt">
                                <v:stroke joinstyle="miter"/>
                              </v:line>
                              <v:line id="Straight Connector 51" o:spid="_x0000_s1065"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7mOcMAAADbAAAADwAAAGRycy9kb3ducmV2LnhtbESP3WrCQBSE74W+w3IKvdMTf5HoKkWw&#10;eKX48wDH7GmSNns2ZLcm9endQsHLYWa+YZbrzlbqxo0vnWgYDhJQLJkzpeQaLudtfw7KBxJDlRPW&#10;8Mse1quX3pJS41o58u0UchUh4lPSUIRQp4g+K9iSH7iaJXqfrrEUomxyNA21EW4rHCXJDC2VEhcK&#10;qnlTcPZ9+rEa7HiX7GftaF9h9vVxlTviZHzQ+u21e1+ACtyFZ/i/vTMapkP4+xJ/A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u5jnDAAAA2wAAAA8AAAAAAAAAAAAA&#10;AAAAoQIAAGRycy9kb3ducmV2LnhtbFBLBQYAAAAABAAEAPkAAACRAwAAAAA=&#10;" strokecolor="black [3213]" strokeweight="1pt">
                                <v:stroke joinstyle="miter"/>
                              </v:line>
                              <v:line id="Straight Connector 52" o:spid="_x0000_s1066"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x4TsMAAADbAAAADwAAAGRycy9kb3ducmV2LnhtbESPUWvCQBCE3wv+h2MF3+rG2EqJniKF&#10;ik+Wqj9gm1uTtLm9kDtN7K/vCYKPw8x8wyxWva3VhVtfOdEwGSegWHJnKik0HA8fz2+gfCAxVDth&#10;DVf2sFoOnhaUGdfJF1/2oVARIj4jDWUITYbo85It+bFrWKJ3cq2lEGVboGmpi3BbY5okM7RUSVwo&#10;qeH3kvPf/dlqsNNtspt16a7G/GfzLX+IL9NPrUfDfj0HFbgPj/C9vTUaXlO4fYk/A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8eE7DAAAA2wAAAA8AAAAAAAAAAAAA&#10;AAAAoQIAAGRycy9kb3ducmV2LnhtbFBLBQYAAAAABAAEAPkAAACRAwAAAAA=&#10;" strokecolor="black [3213]" strokeweight="1pt">
                                <v:stroke joinstyle="miter"/>
                              </v:line>
                            </v:group>
                          </v:group>
                          <v:group id="Group 54" o:spid="_x0000_s1067" style="position:absolute;left:23071;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5" o:spid="_x0000_s1068"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Straight Connector 56" o:spid="_x0000_s1069"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TcMAAADbAAAADwAAAGRycy9kb3ducmV2LnhtbESPUWvCQBCE3wv+h2MF3+pGbUOJniKF&#10;ik+Wqj9gm1uTtLm9kDtN7K/vCYKPw8x8wyxWva3VhVtfOdEwGSegWHJnKik0HA8fz2+gfCAxVDth&#10;DVf2sFoOnhaUGdfJF1/2oVARIj4jDWUITYbo85It+bFrWKJ3cq2lEGVboGmpi3Bb4zRJUrRUSVwo&#10;qeH3kvPf/dlqsLNtsku76a7G/GfzLX+IL7NPrUfDfj0HFbgPj/C9vTUaXlO4fYk/A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Hfk3DAAAA2wAAAA8AAAAAAAAAAAAA&#10;AAAAoQIAAGRycy9kb3ducmV2LnhtbFBLBQYAAAAABAAEAPkAAACRAwAAAAA=&#10;" strokecolor="black [3213]" strokeweight="1pt">
                                <v:stroke joinstyle="miter"/>
                              </v:line>
                              <v:line id="Straight Connector 57" o:spid="_x0000_s1070"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vb1sMAAADbAAAADwAAAGRycy9kb3ducmV2LnhtbESP3WrCQBSE7wXfYTlC7/Sk/pbUVUqh&#10;xSul0Qc4Zk+TtNmzIbs1sU/fFYReDjPzDbPe9rZWF2595UTD4yQBxZI7U0mh4XR8Gz+B8oHEUO2E&#10;NVzZw3YzHKwpNa6TD75koVARIj4lDWUITYro85It+YlrWKL36VpLIcq2QNNSF+G2xmmSLNFSJXGh&#10;pIZfS86/sx+rwc52yX7ZTfc15l/vZ/lFnM8OWj+M+pdnUIH78B++t3dGw2IFty/xB+D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L29bDAAAA2wAAAA8AAAAAAAAAAAAA&#10;AAAAoQIAAGRycy9kb3ducmV2LnhtbFBLBQYAAAAABAAEAPkAAACRAwAAAAA=&#10;" strokecolor="black [3213]" strokeweight="1pt">
                                <v:stroke joinstyle="miter"/>
                              </v:line>
                              <v:line id="Straight Connector 58" o:spid="_x0000_s1071"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RPpMAAAADbAAAADwAAAGRycy9kb3ducmV2LnhtbERPzWrCQBC+C32HZQq96aRaRaKrFMHi&#10;STH6AGN2TKLZ2ZDdmrRP7x4KPX58/8t1b2v14NZXTjS8jxJQLLkzlRQazqftcA7KBxJDtRPW8MMe&#10;1quXwZJS4zo58iMLhYoh4lPSUIbQpIg+L9mSH7mGJXJX11oKEbYFmpa6GG5rHCfJDC1VEhtKanhT&#10;cn7Pvq0GO9kl+1k33teY374u8ov4MTlo/fbafy5ABe7Dv/jPvTMapnFs/BJ/A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UT6TAAAAA2wAAAA8AAAAAAAAAAAAAAAAA&#10;oQIAAGRycy9kb3ducmV2LnhtbFBLBQYAAAAABAAEAPkAAACOAwAAAAA=&#10;" strokecolor="black [3213]" strokeweight="1pt">
                                <v:stroke joinstyle="miter"/>
                              </v:line>
                            </v:group>
                            <v:group id="Group 59" o:spid="_x0000_s1072"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Straight Connector 60" o:spid="_x0000_s1073"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6JH8AAAADbAAAADwAAAGRycy9kb3ducmV2LnhtbERPzWrCQBC+C32HZQredNIooaSuoRQU&#10;Txa1DzDNTpO02dmQXU306bsHwePH978qRtuqC/e+caLhZZ6AYimdaaTS8HXazF5B+UBiqHXCGq7s&#10;oVg/TVaUGzfIgS/HUKkYIj4nDXUIXY7oy5ot+bnrWCL343pLIcK+QtPTEMNti2mSZGipkdhQU8cf&#10;NZd/x7PVYBe7ZJ8N6b7F8nf7LTfE5eJT6+nz+P4GKvAYHuK7e2c0ZHF9/BJ/A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OiR/AAAAA2wAAAA8AAAAAAAAAAAAAAAAA&#10;oQIAAGRycy9kb3ducmV2LnhtbFBLBQYAAAAABAAEAPkAAACOAwAAAAA=&#10;" strokecolor="black [3213]" strokeweight="1pt">
                                <v:stroke joinstyle="miter"/>
                              </v:line>
                              <v:line id="Straight Connector 61" o:spid="_x0000_s1074"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IshMMAAADbAAAADwAAAGRycy9kb3ducmV2LnhtbESP3WrCQBSE7wt9h+UUvKsn/hAkdZUi&#10;KF4p/jzAafaYxGbPhuxqYp++KxR6OczMN8x82dta3bn1lRMNo2ECiiV3ppJCw/m0fp+B8oHEUO2E&#10;NTzYw3Lx+jKnzLhODnw/hkJFiPiMNJQhNBmiz0u25IeuYYnexbWWQpRtgaalLsJtjeMkSdFSJXGh&#10;pIZXJeffx5vVYCfbZJd2412N+XXzJT+I08le68Fb//kBKnAf/sN/7a3RkI7g+SX+A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CLITDAAAA2wAAAA8AAAAAAAAAAAAA&#10;AAAAoQIAAGRycy9kb3ducmV2LnhtbFBLBQYAAAAABAAEAPkAAACRAwAAAAA=&#10;" strokecolor="black [3213]" strokeweight="1pt">
                                <v:stroke joinstyle="miter"/>
                              </v:line>
                              <v:line id="Straight Connector 62" o:spid="_x0000_s1075"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88MAAADbAAAADwAAAGRycy9kb3ducmV2LnhtbESPUWvCQBCE3wv+h2MF3+qmUYKknlIK&#10;FZ8UbX/Amtsm0dxeyJ0m9tf3hEIfh5n5hlmuB9uoG3e+dqLhZZqAYimcqaXU8PX58bwA5QOJocYJ&#10;a7izh/Vq9LSk3LheDnw7hlJFiPicNFQhtDmiLyq25KeuZYnet+sshSi7Ek1HfYTbBtMkydBSLXGh&#10;opbfKy4ux6vVYGfbZJf16a7B4rw5yQ/ifLbXejIe3l5BBR7Cf/ivvTUashQeX+IPw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QsvPDAAAA2wAAAA8AAAAAAAAAAAAA&#10;AAAAoQIAAGRycy9kb3ducmV2LnhtbFBLBQYAAAAABAAEAPkAAACRAwAAAAA=&#10;" strokecolor="black [3213]" strokeweight="1pt">
                                <v:stroke joinstyle="miter"/>
                              </v:line>
                            </v:group>
                          </v:group>
                          <v:group id="Group 63" o:spid="_x0000_s1076" style="position:absolute;left:20116;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64" o:spid="_x0000_s1077"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line id="Straight Connector 65" o:spid="_x0000_s1078"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qh8MAAADbAAAADwAAAGRycy9kb3ducmV2LnhtbESPUWvCQBCE3wv+h2MF3+pGbUOJniKF&#10;ik+Wqj9gm1uTtLm9kDtN7K/vCYKPw8x8wyxWva3VhVtfOdEwGSegWHJnKik0HA8fz2+gfCAxVDth&#10;DVf2sFoOnhaUGdfJF1/2oVARIj4jDWUITYbo85It+bFrWKJ3cq2lEGVboGmpi3Bb4zRJUrRUSVwo&#10;qeH3kvPf/dlqsLNtsku76a7G/GfzLX+IL7NPrUfDfj0HFbgPj/C9vTUa0le4fYk/A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5KofDAAAA2wAAAA8AAAAAAAAAAAAA&#10;AAAAoQIAAGRycy9kb3ducmV2LnhtbFBLBQYAAAAABAAEAPkAAACRAwAAAAA=&#10;" strokecolor="black [3213]" strokeweight="1pt">
                                <v:stroke joinstyle="miter"/>
                              </v:line>
                              <v:line id="Straight Connector 66" o:spid="_x0000_s1079"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u08MMAAADbAAAADwAAAGRycy9kb3ducmV2LnhtbESP3WrCQBSE74W+w3IK3umJWkKJriKF&#10;Fq8s/jzAafaYRLNnQ3ZrYp++KwheDjPzDbNY9bZWV2595UTDZJyAYsmdqaTQcDx8jt5B+UBiqHbC&#10;Gm7sYbV8GSwoM66THV/3oVARIj4jDWUITYbo85It+bFrWKJ3cq2lEGVboGmpi3Bb4zRJUrRUSVwo&#10;qeGPkvPL/tdqsLNNsk276bbG/Pz1I3+Ib7NvrYev/XoOKnAfnuFHe2M0pCncv8Qfg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rtPDDAAAA2wAAAA8AAAAAAAAAAAAA&#10;AAAAoQIAAGRycy9kb3ducmV2LnhtbFBLBQYAAAAABAAEAPkAAACRAwAAAAA=&#10;" strokecolor="black [3213]" strokeweight="1pt">
                                <v:stroke joinstyle="miter"/>
                              </v:line>
                              <v:line id="Straight Connector 67" o:spid="_x0000_s1080"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cRa8MAAADbAAAADwAAAGRycy9kb3ducmV2LnhtbESPUWvCQBCE3wv+h2MF3+qmWqJETymF&#10;ik+Wqj9gza1JbG4v5K4m+ut7hYKPw8x8wyzXva3VlVtfOdHwMk5AseTOVFJoOB4+nuegfCAxVDth&#10;DTf2sF4NnpaUGdfJF1/3oVARIj4jDWUITYbo85It+bFrWKJ3dq2lEGVboGmpi3Bb4yRJUrRUSVwo&#10;qeH3kvPv/Y/VYKfbZJd2k12N+WVzkjvi6/RT69Gwf1uACtyHR/i/vTUa0hn8fY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nEWvDAAAA2wAAAA8AAAAAAAAAAAAA&#10;AAAAoQIAAGRycy9kb3ducmV2LnhtbFBLBQYAAAAABAAEAPkAAACRAwAAAAA=&#10;" strokecolor="black [3213]" strokeweight="1pt">
                                <v:stroke joinstyle="miter"/>
                              </v:line>
                            </v:group>
                            <v:group id="Group 68" o:spid="_x0000_s1081"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Straight Connector 69" o:spid="_x0000_s1082"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QggsMAAADbAAAADwAAAGRycy9kb3ducmV2LnhtbESPUWvCQBCE3wv+h2MF3+qmWoJGTymF&#10;ik+Wqj9gza1JbG4v5K4m+ut7hYKPw8x8wyzXva3VlVtfOdHwMk5AseTOVFJoOB4+nmegfCAxVDth&#10;DTf2sF4NnpaUGdfJF1/3oVARIj4jDWUITYbo85It+bFrWKJ3dq2lEGVboGmpi3Bb4yRJUrRUSVwo&#10;qeH3kvPv/Y/VYKfbZJd2k12N+WVzkjvi6/RT69Gwf1uACtyHR/i/vTUa0jn8fY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0IILDAAAA2wAAAA8AAAAAAAAAAAAA&#10;AAAAoQIAAGRycy9kb3ducmV2LnhtbFBLBQYAAAAABAAEAPkAAACRAwAAAAA=&#10;" strokecolor="black [3213]" strokeweight="1pt">
                                <v:stroke joinstyle="miter"/>
                              </v:line>
                              <v:line id="Straight Connector 70" o:spid="_x0000_s1083"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cfwr8AAADbAAAADwAAAGRycy9kb3ducmV2LnhtbERPzWrCQBC+F3yHZQRvdaIWlegqIlQ8&#10;KVUfYMyOSTQ7G7Jbk/bpuwehx4/vf7nubKWe3PjSiYbRMAHFkjlTSq7hcv58n4PygcRQ5YQ1/LCH&#10;9ar3tqTUuFa++HkKuYoh4lPSUIRQp4g+K9iSH7qaJXI311gKETY5mobaGG4rHCfJFC2VEhsKqnlb&#10;cPY4fVsNdrJPDtN2fKgwu++u8ov4MTlqPeh3mwWowF34F7/ce6NhFtfHL/EH4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1cfwr8AAADbAAAADwAAAAAAAAAAAAAAAACh&#10;AgAAZHJzL2Rvd25yZXYueG1sUEsFBgAAAAAEAAQA+QAAAI0DAAAAAA==&#10;" strokecolor="black [3213]" strokeweight="1pt">
                                <v:stroke joinstyle="miter"/>
                              </v:line>
                              <v:line id="Straight Connector 71" o:spid="_x0000_s1084"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6WcMAAADbAAAADwAAAGRycy9kb3ducmV2LnhtbESPUWvCQBCE3wv9D8cW+lY3UbESvUgp&#10;tPikqP0Ba25N0ub2Qu5q0v56TxB8HGbmG2a5Gmyjztz52omGdJSAYimcqaXU8HX4eJmD8oHEUOOE&#10;Nfyxh1X++LCkzLhednzeh1JFiPiMNFQhtBmiLyq25EeuZYneyXWWQpRdiaajPsJtg+MkmaGlWuJC&#10;RS2/V1z87H+tBjtZJ5tZP940WHx/HuUfcTrZav38NLwtQAUewj18a6+NhtcUrl/iD8D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bulnDAAAA2wAAAA8AAAAAAAAAAAAA&#10;AAAAoQIAAGRycy9kb3ducmV2LnhtbFBLBQYAAAAABAAEAPkAAACRAwAAAAA=&#10;" strokecolor="black [3213]" strokeweight="1pt">
                                <v:stroke joinstyle="miter"/>
                              </v:line>
                            </v:group>
                          </v:group>
                          <v:group id="Group 72" o:spid="_x0000_s1085" style="position:absolute;left:17092;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73" o:spid="_x0000_s1086"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line id="Straight Connector 74" o:spid="_x0000_s1087"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ZwcMAAADbAAAADwAAAGRycy9kb3ducmV2LnhtbESP3WrCQBSE74W+w3IK3ulJVbSkrlIE&#10;xSvFnwc4zZ4mabNnQ3Y1sU/fFQQvh5n5hpkvO1upKze+dKLhbZiAYsmcKSXXcD6tB++gfCAxVDlh&#10;DTf2sFy89OaUGtfKga/HkKsIEZ+ShiKEOkX0WcGW/NDVLNH7do2lEGWTo2mojXBb4ShJpmiplLhQ&#10;UM2rgrPf48VqsONtspu2o12F2c/mS/4QJ+O91v3X7vMDVOAuPMOP9tZomE3g/iX+A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sGcHDAAAA2wAAAA8AAAAAAAAAAAAA&#10;AAAAoQIAAGRycy9kb3ducmV2LnhtbFBLBQYAAAAABAAEAPkAAACRAwAAAAA=&#10;" strokecolor="black [3213]" strokeweight="1pt">
                                <v:stroke joinstyle="miter"/>
                              </v:line>
                              <v:line id="Straight Connector 75" o:spid="_x0000_s1088"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8WsMAAADbAAAADwAAAGRycy9kb3ducmV2LnhtbESP3WrCQBSE7wXfYTlC7/Sk/pbUVUqh&#10;xSul0Qc4Zk+TtNmzIbs1sU/fFYReDjPzDbPe9rZWF2595UTD4yQBxZI7U0mh4XR8Gz+B8oHEUO2E&#10;NVzZw3YzHKwpNa6TD75koVARIj4lDWUITYro85It+YlrWKL36VpLIcq2QNNSF+G2xmmSLNFSJXGh&#10;pIZfS86/sx+rwc52yX7ZTfc15l/vZ/lFnM8OWj+M+pdnUIH78B++t3dGw2oBty/xB+D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gvFrDAAAA2wAAAA8AAAAAAAAAAAAA&#10;AAAAoQIAAGRycy9kb3ducmV2LnhtbFBLBQYAAAAABAAEAPkAAACRAwAAAAA=&#10;" strokecolor="black [3213]" strokeweight="1pt">
                                <v:stroke joinstyle="miter"/>
                              </v:line>
                              <v:line id="Straight Connector 76" o:spid="_x0000_s1089"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LcMAAADbAAAADwAAAGRycy9kb3ducmV2LnhtbESPUWvCQBCE3wv+h2MF3+qmWqJETymF&#10;ik+Wqj9gza1JbG4v5K4m+ut7hYKPw8x8wyzXva3VlVtfOdHwMk5AseTOVFJoOB4+nuegfCAxVDth&#10;DTf2sF4NnpaUGdfJF1/3oVARIj4jDWUITYbo85It+bFrWKJ3dq2lEGVboGmpi3Bb4yRJUrRUSVwo&#10;qeH3kvPv/Y/VYKfbZJd2k12N+WVzkjvi6/RT69Gwf1uACtyHR/i/vTUaZin8fY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yIi3DAAAA2wAAAA8AAAAAAAAAAAAA&#10;AAAAoQIAAGRycy9kb3ducmV2LnhtbFBLBQYAAAAABAAEAPkAAACRAwAAAAA=&#10;" strokecolor="black [3213]" strokeweight="1pt">
                                <v:stroke joinstyle="miter"/>
                              </v:line>
                            </v:group>
                            <v:group id="Group 77" o:spid="_x0000_s1090"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Straight Connector 78" o:spid="_x0000_s1091"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ETxL8AAADbAAAADwAAAGRycy9kb3ducmV2LnhtbERPzWrCQBC+F3yHZQRvdaIWlegqIlQ8&#10;KVUfYMyOSTQ7G7Jbk/bpuwehx4/vf7nubKWe3PjSiYbRMAHFkjlTSq7hcv58n4PygcRQ5YQ1/LCH&#10;9ar3tqTUuFa++HkKuYoh4lPSUIRQp4g+K9iSH7qaJXI311gKETY5mobaGG4rHCfJFC2VEhsKqnlb&#10;cPY4fVsNdrJPDtN2fKgwu++u8ov4MTlqPeh3mwWowF34F7/ce6NhFsfGL/EH4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SETxL8AAADbAAAADwAAAAAAAAAAAAAAAACh&#10;AgAAZHJzL2Rvd25yZXYueG1sUEsFBgAAAAAEAAQA+QAAAI0DAAAAAA==&#10;" strokecolor="black [3213]" strokeweight="1pt">
                                <v:stroke joinstyle="miter"/>
                              </v:line>
                              <v:line id="Straight Connector 79" o:spid="_x0000_s1092"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2X8MAAADbAAAADwAAAGRycy9kb3ducmV2LnhtbESPUWvCQBCE3wX/w7FC33RTFWtTTymF&#10;Fp+URn/AmtsmaXN7IXc1sb++Jwg+DjPzDbPa9LZWZ2595UTD4yQBxZI7U0mh4Xh4Hy9B+UBiqHbC&#10;Gi7sYbMeDlaUGtfJJ5+zUKgIEZ+ShjKEJkX0ecmW/MQ1LNH7cq2lEGVboGmpi3Bb4zRJFmipkrhQ&#10;UsNvJec/2a/VYGfbZLfoprsa8++Pk/whzmd7rR9G/esLqMB9uIdv7a3R8PQM1y/xB+D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ttl/DAAAA2wAAAA8AAAAAAAAAAAAA&#10;AAAAoQIAAGRycy9kb3ducmV2LnhtbFBLBQYAAAAABAAEAPkAAACRAwAAAAA=&#10;" strokecolor="black [3213]" strokeweight="1pt">
                                <v:stroke joinstyle="miter"/>
                              </v:line>
                              <v:line id="Straight Connector 80" o:spid="_x0000_s1093"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Jv5cAAAADbAAAADwAAAGRycy9kb3ducmV2LnhtbERPzWrCQBC+C32HZQq96aRagqSuUgqW&#10;nCKNPsA0Oyax2dmQXU3ap3cPhR4/vv/NbrKduvHgWycanhcJKJbKmVZqDafjfr4G5QOJoc4Ja/hh&#10;D7vtw2xDmXGjfPKtDLWKIeIz0tCE0GeIvmrYkl+4niVyZzdYChEONZqBxhhuO1wmSYqWWokNDfX8&#10;3nD1XV6tBrvKkyIdl0WH1eXjS34RX1YHrZ8ep7dXUIGn8C/+c+dGwzquj1/iD8Dt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Cb+XAAAAA2wAAAA8AAAAAAAAAAAAAAAAA&#10;oQIAAGRycy9kb3ducmV2LnhtbFBLBQYAAAAABAAEAPkAAACOAwAAAAA=&#10;" strokecolor="black [3213]" strokeweight="1pt">
                                <v:stroke joinstyle="miter"/>
                              </v:line>
                            </v:group>
                          </v:group>
                          <v:group id="Group 81" o:spid="_x0000_s1094" style="position:absolute;left:14067;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oup 82" o:spid="_x0000_s1095"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Straight Connector 83" o:spid="_x0000_s1096"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xksIAAADbAAAADwAAAGRycy9kb3ducmV2LnhtbESPUWvCQBCE3wv+h2MF3+pGU0Sip4hg&#10;8clS9QesuTWJ5vZC7mpif32vUOjjMDPfMMt1b2v14NZXTjRMxgkoltyZSgoN59PudQ7KBxJDtRPW&#10;8GQP69XgZUmZcZ188uMYChUh4jPSUIbQZIg+L9mSH7uGJXpX11oKUbYFmpa6CLc1TpNkhpYqiQsl&#10;NbwtOb8fv6wGm+6Tw6ybHmrMb+8X+UZ8Sz+0Hg37zQJU4D78h//ae6NhnsLvl/g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DxksIAAADbAAAADwAAAAAAAAAAAAAA&#10;AAChAgAAZHJzL2Rvd25yZXYueG1sUEsFBgAAAAAEAAQA+QAAAJADAAAAAA==&#10;" strokecolor="black [3213]" strokeweight="1pt">
                                <v:stroke joinstyle="miter"/>
                              </v:line>
                              <v:line id="Straight Connector 84" o:spid="_x0000_s1097"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p5sMAAADbAAAADwAAAGRycy9kb3ducmV2LnhtbESP3WrCQBSE7wu+w3IE7+qJP4hEVylC&#10;xSuLPw9wzJ4mabNnQ3Zrok/fFQQvh5n5hlmuO1upKze+dKJhNExAsWTOlJJrOJ8+3+egfCAxVDlh&#10;DTf2sF713paUGtfKga/HkKsIEZ+ShiKEOkX0WcGW/NDVLNH7do2lEGWTo2mojXBb4ThJZmiplLhQ&#10;UM2bgrPf45/VYCe7ZD9rx/sKs5/tRe6I08mX1oN+97EAFbgLr/CzvTMa5lN4fIk/A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5aebDAAAA2wAAAA8AAAAAAAAAAAAA&#10;AAAAoQIAAGRycy9kb3ducmV2LnhtbFBLBQYAAAAABAAEAPkAAACRAwAAAAA=&#10;" strokecolor="black [3213]" strokeweight="1pt">
                                <v:stroke joinstyle="miter"/>
                              </v:line>
                              <v:line id="Straight Connector 85" o:spid="_x0000_s1098"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MfcMAAADbAAAADwAAAGRycy9kb3ducmV2LnhtbESPUWvCQBCE34X+h2MLfdNNtYqkXkIp&#10;VHxS1P6AbW6bpM3thdxp0v56TxB8HGbmG2aVD7ZRZ+587UTD8yQBxVI4U0up4fP4MV6C8oHEUOOE&#10;Nfyxhzx7GK0oNa6XPZ8PoVQRIj4lDVUIbYroi4ot+YlrWaL37TpLIcquRNNRH+G2wWmSLNBSLXGh&#10;opbfKy5+Dyerwc42yXbRT7cNFj/rL/lHfJnttH56HN5eQQUewj18a2+MhuUcrl/iD8Ds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1zH3DAAAA2wAAAA8AAAAAAAAAAAAA&#10;AAAAoQIAAGRycy9kb3ducmV2LnhtbFBLBQYAAAAABAAEAPkAAACRAwAAAAA=&#10;" strokecolor="black [3213]" strokeweight="1pt">
                                <v:stroke joinstyle="miter"/>
                              </v:line>
                            </v:group>
                            <v:group id="Group 86" o:spid="_x0000_s1099"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Straight Connector 87" o:spid="_x0000_s1100"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3kcMAAADbAAAADwAAAGRycy9kb3ducmV2LnhtbESPUWvCQBCE34X+h2MLfdONWlRSTxHB&#10;4pNS9Qdsc9skNbcXcqeJ/vqeUPBxmJlvmPmys5W6cuNLJxqGgwQUS+ZMKbmG03HTn4HygcRQ5YQ1&#10;3NjDcvHSm1NqXCtffD2EXEWI+JQ0FCHUKaLPCrbkB65mid6PayyFKJscTUNthNsKR0kyQUulxIWC&#10;al4XnJ0PF6vBjrfJbtKOdhVmv5/fckd8H++1fnvtVh+gAnfhGf5vb42G2RQeX+IPw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r95HDAAAA2wAAAA8AAAAAAAAAAAAA&#10;AAAAoQIAAGRycy9kb3ducmV2LnhtbFBLBQYAAAAABAAEAPkAAACRAwAAAAA=&#10;" strokecolor="black [3213]" strokeweight="1pt">
                                <v:stroke joinstyle="miter"/>
                              </v:line>
                              <v:line id="Straight Connector 88" o:spid="_x0000_s1101"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j48AAAADbAAAADwAAAGRycy9kb3ducmV2LnhtbERPzWrCQBC+C32HZQq96aRagqSuUgqW&#10;nCKNPsA0Oyax2dmQXU3ap3cPhR4/vv/NbrKduvHgWycanhcJKJbKmVZqDafjfr4G5QOJoc4Ja/hh&#10;D7vtw2xDmXGjfPKtDLWKIeIz0tCE0GeIvmrYkl+4niVyZzdYChEONZqBxhhuO1wmSYqWWokNDfX8&#10;3nD1XV6tBrvKkyIdl0WH1eXjS34RX1YHrZ8ep7dXUIGn8C/+c+dGwzqOjV/iD8Dt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0Y+PAAAAA2wAAAA8AAAAAAAAAAAAAAAAA&#10;oQIAAGRycy9kb3ducmV2LnhtbFBLBQYAAAAABAAEAPkAAACOAwAAAAA=&#10;" strokecolor="black [3213]" strokeweight="1pt">
                                <v:stroke joinstyle="miter"/>
                              </v:line>
                              <v:line id="Straight Connector 89" o:spid="_x0000_s1102"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jGeMMAAADbAAAADwAAAGRycy9kb3ducmV2LnhtbESPUWvCQBCE34X+h2MLfdONWsSmniKC&#10;xSel2h+wza1JNLcXcqeJ/vqeUPBxmJlvmNmis5W6cuNLJxqGgwQUS+ZMKbmGn8O6PwXlA4mhyglr&#10;uLGHxfylN6PUuFa++boPuYoQ8SlpKEKoU0SfFWzJD1zNEr2jayyFKJscTUNthNsKR0kyQUulxIWC&#10;al4VnJ33F6vBjjfJdtKOthVmp69fuSO+j3dav712y09QgbvwDP+3N0bD9AMeX+IPw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4xnjDAAAA2wAAAA8AAAAAAAAAAAAA&#10;AAAAoQIAAGRycy9kb3ducmV2LnhtbFBLBQYAAAAABAAEAPkAAACRAwAAAAA=&#10;" strokecolor="black [3213]" strokeweight="1pt">
                                <v:stroke joinstyle="miter"/>
                              </v:line>
                            </v:group>
                          </v:group>
                          <v:group id="Group 90" o:spid="_x0000_s1103" style="position:absolute;left:11043;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91" o:spid="_x0000_s1104"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Straight Connector 92" o:spid="_x0000_s1105"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C1MMAAADbAAAADwAAAGRycy9kb3ducmV2LnhtbESPUWvCQBCE3wX/w7FC33RjLFKjp4jQ&#10;4pOl1h+w5tYkmtsLuatJ++t7hYKPw8x8w6w2va3VnVtfOdEwnSSgWHJnKik0nD5fxy+gfCAxVDth&#10;Dd/sYbMeDlaUGdfJB9+PoVARIj4jDWUITYbo85It+YlrWKJ3ca2lEGVboGmpi3BbY5okc7RUSVwo&#10;qeFdyfnt+GU12Nk+Ocy79FBjfn07yw/i8+xd66dRv12CCtyHR/i/vTcaFin8fYk/A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FwtTDAAAA2wAAAA8AAAAAAAAAAAAA&#10;AAAAoQIAAGRycy9kb3ducmV2LnhtbFBLBQYAAAAABAAEAPkAAACRAwAAAAA=&#10;" strokecolor="black [3213]" strokeweight="1pt">
                                <v:stroke joinstyle="miter"/>
                              </v:line>
                              <v:line id="Straight Connector 93" o:spid="_x0000_s1106"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lnT8MAAADbAAAADwAAAGRycy9kb3ducmV2LnhtbESPUWvCQBCE3wv+h2OFvtWNpohGTxGh&#10;xSdL1R+w5tYkmtsLuatJ++t7hYKPw8x8wyzXva3VnVtfOdEwHiWgWHJnKik0nI5vLzNQPpAYqp2w&#10;hm/2sF4NnpaUGdfJJ98PoVARIj4jDWUITYbo85It+ZFrWKJ3ca2lEGVboGmpi3Bb4yRJpmipkrhQ&#10;UsPbkvPb4ctqsOku2U+7yb7G/Pp+lh/E1/RD6+dhv1mACtyHR/i/vTMa5in8fY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JZ0/DAAAA2wAAAA8AAAAAAAAAAAAA&#10;AAAAoQIAAGRycy9kb3ducmV2LnhtbFBLBQYAAAAABAAEAPkAAACRAwAAAAA=&#10;" strokecolor="black [3213]" strokeweight="1pt">
                                <v:stroke joinstyle="miter"/>
                              </v:line>
                              <v:line id="Straight Connector 94" o:spid="_x0000_s1107"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D/O8MAAADbAAAADwAAAGRycy9kb3ducmV2LnhtbESP3WrCQBSE74W+w3IK3ulJVcSmrlIE&#10;xSvFnwc4zZ4mabNnQ3Y1sU/fFQQvh5n5hpkvO1upKze+dKLhbZiAYsmcKSXXcD6tBzNQPpAYqpyw&#10;hht7WC5eenNKjWvlwNdjyFWEiE9JQxFCnSL6rGBLfuhqluh9u8ZSiLLJ0TTURritcJQkU7RUSlwo&#10;qOZVwdnv8WI12PE22U3b0a7C7GfzJX+Ik/Fe6/5r9/kBKnAXnuFHe2s0vE/g/iX+A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g/zvDAAAA2wAAAA8AAAAAAAAAAAAA&#10;AAAAoQIAAGRycy9kb3ducmV2LnhtbFBLBQYAAAAABAAEAPkAAACRAwAAAAA=&#10;" strokecolor="black [3213]" strokeweight="1pt">
                                <v:stroke joinstyle="miter"/>
                              </v:line>
                            </v:group>
                            <v:group id="Group 95" o:spid="_x0000_s1108"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line id="Straight Connector 96" o:spid="_x0000_s1109"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18MAAADbAAAADwAAAGRycy9kb3ducmV2LnhtbESPUWvCQBCE3wv+h2MF3+qmWoJGTymF&#10;ik+Wqj9gza1JbG4v5K4m+ut7hYKPw8x8wyzXva3VlVtfOdHwMk5AseTOVFJoOB4+nmegfCAxVDth&#10;DTf2sF4NnpaUGdfJF1/3oVARIj4jDWUITYbo85It+bFrWKJ3dq2lEGVboGmpi3Bb4yRJUrRUSVwo&#10;qeH3kvPv/Y/VYKfbZJd2k12N+WVzkjvi6/RT69Gwf1uACtyHR/i/vTUa5in8fY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xNfDAAAA2wAAAA8AAAAAAAAAAAAA&#10;AAAAoQIAAGRycy9kb3ducmV2LnhtbFBLBQYAAAAABAAEAPkAAACRAwAAAAA=&#10;" strokecolor="black [3213]" strokeweight="1pt">
                                <v:stroke joinstyle="miter"/>
                              </v:line>
                              <v:line id="Straight Connector 97" o:spid="_x0000_s1110"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hTMMAAADbAAAADwAAAGRycy9kb3ducmV2LnhtbESPUWvCQBCE3wX/w7FC33RTFWtTTymF&#10;Fp+URn/AmtsmaXN7IXc1sb++Jwg+DjPzDbPa9LZWZ2595UTD4yQBxZI7U0mh4Xh4Hy9B+UBiqHbC&#10;Gi7sYbMeDlaUGtfJJ5+zUKgIEZ+ShjKEJkX0ecmW/MQ1LNH7cq2lEGVboGmpi3Bb4zRJFmipkrhQ&#10;UsNvJec/2a/VYGfbZLfoprsa8++Pk/whzmd7rR9G/esLqMB9uIdv7a3R8PwE1y/xB+D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yYUzDAAAA2wAAAA8AAAAAAAAAAAAA&#10;AAAAoQIAAGRycy9kb3ducmV2LnhtbFBLBQYAAAAABAAEAPkAAACRAwAAAAA=&#10;" strokecolor="black [3213]" strokeweight="1pt">
                                <v:stroke joinstyle="miter"/>
                              </v:line>
                              <v:line id="Straight Connector 98" o:spid="_x0000_s1111"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31Pr8AAADbAAAADwAAAGRycy9kb3ducmV2LnhtbERPzWrCQBC+F3yHZQRvdaIW0egqIlQ8&#10;KVUfYMyOSTQ7G7Jbk/bpuwehx4/vf7nubKWe3PjSiYbRMAHFkjlTSq7hcv58n4HygcRQ5YQ1/LCH&#10;9ar3tqTUuFa++HkKuYoh4lPSUIRQp4g+K9iSH7qaJXI311gKETY5mobaGG4rHCfJFC2VEhsKqnlb&#10;cPY4fVsNdrJPDtN2fKgwu++u8ov4MTlqPeh3mwWowF34F7/ce6NhHsfGL/EH4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S31Pr8AAADbAAAADwAAAAAAAAAAAAAAAACh&#10;AgAAZHJzL2Rvd25yZXYueG1sUEsFBgAAAAAEAAQA+QAAAI0DAAAAAA==&#10;" strokecolor="black [3213]" strokeweight="1pt">
                                <v:stroke joinstyle="miter"/>
                              </v:line>
                            </v:group>
                          </v:group>
                          <v:group id="Group 109" o:spid="_x0000_s1112" style="position:absolute;left:8018;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group id="Group 110" o:spid="_x0000_s1113"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line id="Straight Connector 111" o:spid="_x0000_s1114"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5mAsEAAADcAAAADwAAAGRycy9kb3ducmV2LnhtbERP22rCQBB9L/Qflin0rU6iIhJdpQgW&#10;nxQvHzBmxyQ2OxuyW5P69a5Q6NscznXmy97W6satr5xoSAcJKJbcmUoKDafj+mMKygcSQ7UT1vDL&#10;HpaL15c5ZcZ1sufbIRQqhojPSEMZQpMh+rxkS37gGpbIXVxrKUTYFmha6mK4rXGYJBO0VElsKKnh&#10;Vcn59+HHarCjTbKddMNtjfn16yx3xPFop/X7W/85AxW4D//iP/fGxPlpCs9n4gW4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LmYCwQAAANwAAAAPAAAAAAAAAAAAAAAA&#10;AKECAABkcnMvZG93bnJldi54bWxQSwUGAAAAAAQABAD5AAAAjwMAAAAA&#10;" strokecolor="black [3213]" strokeweight="1pt">
                                <v:stroke joinstyle="miter"/>
                              </v:line>
                              <v:line id="Straight Connector 112" o:spid="_x0000_s1115"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4dcEAAADcAAAADwAAAGRycy9kb3ducmV2LnhtbERP22rCQBB9L/Qflin4VidGEUldpQiK&#10;T4qXD5hmxyQ2Oxuyq4n9+q5Q6NscznXmy97W6s6tr5xoGA0TUCy5M5UUGs6n9fsMlA8khmonrOHB&#10;HpaL15c5ZcZ1cuD7MRQqhojPSEMZQpMh+rxkS37oGpbIXVxrKUTYFmha6mK4rTFNkilaqiQ2lNTw&#10;quT8+3izGux4m+ymXbqrMb9uvuQHcTLeaz146z8/QAXuw7/4z701cf4ohecz8QJ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h1wQAAANwAAAAPAAAAAAAAAAAAAAAA&#10;AKECAABkcnMvZG93bnJldi54bWxQSwUGAAAAAAQABAD5AAAAjwMAAAAA&#10;" strokecolor="black [3213]" strokeweight="1pt">
                                <v:stroke joinstyle="miter"/>
                              </v:line>
                              <v:line id="Straight Connector 113" o:spid="_x0000_s1116"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d7sEAAADcAAAADwAAAGRycy9kb3ducmV2LnhtbERPzWrCQBC+C77DMkJvOtGIlNRVimDx&#10;pKh9gGl2TGKzsyG7NWmfvisI3ubj+53lure1unHrKycappMEFEvuTCWFhs/zdvwKygcSQ7UT1vDL&#10;Htar4WBJmXGdHPl2CoWKIeIz0lCG0GSIPi/Zkp+4hiVyF9daChG2BZqWuhhua5wlyQItVRIbSmp4&#10;U3L+ffqxGmy6S/aLbravMb9+fMkf4jw9aP0y6t/fQAXuw1P8cO9MnD9N4f5MvA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sF3uwQAAANwAAAAPAAAAAAAAAAAAAAAA&#10;AKECAABkcnMvZG93bnJldi54bWxQSwUGAAAAAAQABAD5AAAAjwMAAAAA&#10;" strokecolor="black [3213]" strokeweight="1pt">
                                <v:stroke joinstyle="miter"/>
                              </v:line>
                            </v:group>
                            <v:group id="Group 114" o:spid="_x0000_s1117"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line id="Straight Connector 115" o:spid="_x0000_s1118"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gAcEAAADcAAAADwAAAGRycy9kb3ducmV2LnhtbERP22rCQBB9F/oPyxT6phOvSHSVIlh8&#10;Urx8wJidJmmzsyG7Nalf7xYKvs3hXGe57mylbtz40omG4SABxZI5U0qu4XLe9uegfCAxVDlhDb/s&#10;Yb166S0pNa6VI99OIVcxRHxKGooQ6hTRZwVb8gNXs0Tu0zWWQoRNjqahNobbCkdJMkNLpcSGgmre&#10;FJx9n36sBjveJftZO9pXmH19XOWOOBkftH577d4XoAJ34Sn+d+9MnD+cwt8z8QJ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FWABwQAAANwAAAAPAAAAAAAAAAAAAAAA&#10;AKECAABkcnMvZG93bnJldi54bWxQSwUGAAAAAAQABAD5AAAAjwMAAAAA&#10;" strokecolor="black [3213]" strokeweight="1pt">
                                <v:stroke joinstyle="miter"/>
                              </v:line>
                              <v:line id="Straight Connector 116" o:spid="_x0000_s1119"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f+dsEAAADcAAAADwAAAGRycy9kb3ducmV2LnhtbERP22rCQBB9L/Qflin4VideCJK6ShEU&#10;nxQvHzDNjklsdjZkVxP79V2h0Lc5nOvMl72t1Z1bXznRMBomoFhyZyopNJxP6/cZKB9IDNVOWMOD&#10;PSwXry9zyozr5MD3YyhUDBGfkYYyhCZD9HnJlvzQNSyRu7jWUoiwLdC01MVwW+M4SVK0VElsKKnh&#10;Vcn59/FmNdjJNtml3XhXY37dfMkP4nSy13rw1n9+gArch3/xn3tr4vxRCs9n4gW4+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x/52wQAAANwAAAAPAAAAAAAAAAAAAAAA&#10;AKECAABkcnMvZG93bnJldi54bWxQSwUGAAAAAAQABAD5AAAAjwMAAAAA&#10;" strokecolor="black [3213]" strokeweight="1pt">
                                <v:stroke joinstyle="miter"/>
                              </v:line>
                              <v:line id="Straight Connector 117" o:spid="_x0000_s1120"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tb7cIAAADcAAAADwAAAGRycy9kb3ducmV2LnhtbERPzWrCQBC+F/oOyxR6q5OoWIlupBRa&#10;PClqH2DMjkna7GzIbk3ap3cFwdt8fL+zXA22UWfufO1EQzpKQLEUztRSavg6fLzMQflAYqhxwhr+&#10;2MMqf3xYUmZcLzs+70OpYoj4jDRUIbQZoi8qtuRHrmWJ3Ml1lkKEXYmmoz6G2wbHSTJDS7XEhopa&#10;fq+4+Nn/Wg12sk42s368abD4/jzKP+J0stX6+Wl4W4AKPIS7+OZemzg/fYXrM/ECzC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tb7cIAAADcAAAADwAAAAAAAAAAAAAA&#10;AAChAgAAZHJzL2Rvd25yZXYueG1sUEsFBgAAAAAEAAQA+QAAAJADAAAAAA==&#10;" strokecolor="black [3213]" strokeweight="1pt">
                                <v:stroke joinstyle="miter"/>
                              </v:line>
                            </v:group>
                          </v:group>
                          <v:group id="Group 118" o:spid="_x0000_s1121" style="position:absolute;left:4853;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19" o:spid="_x0000_s1122"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line id="Straight Connector 120" o:spid="_x0000_s1123"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4JJMQAAADcAAAADwAAAGRycy9kb3ducmV2LnhtbESPwW7CQAxE75X6DytX4lacBoSqlAVV&#10;lYo4UQH9ADfrJmmz3ii7JYGvrw9I3GzNeOZ5uR59a07cxyaIhadpBoalDK6RysLn8f3xGUxMJI7a&#10;IGzhzBHWq/u7JRUuDLLn0yFVRkMkFmShTqkrEGNZs6c4DR2Lat+h95R07St0PQ0a7lvMs2yBnhrR&#10;hpo6fqu5/D38eQt+ts12iyHftVj+bL7kgjiffVg7eRhfX8AkHtPNfL3eOsXPFV+f0Qlw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gkkxAAAANwAAAAPAAAAAAAAAAAA&#10;AAAAAKECAABkcnMvZG93bnJldi54bWxQSwUGAAAAAAQABAD5AAAAkgMAAAAA&#10;" strokecolor="black [3213]" strokeweight="1pt">
                                <v:stroke joinstyle="miter"/>
                              </v:line>
                              <v:line id="Straight Connector 121" o:spid="_x0000_s1124"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Ksv8EAAADcAAAADwAAAGRycy9kb3ducmV2LnhtbERP22rCQBB9L/Qflin4VidGEUldpQiK&#10;T4qXD5hmxyQ2Oxuyq4n9+q5Q6NscznXmy97W6s6tr5xoGA0TUCy5M5UUGs6n9fsMlA8khmonrOHB&#10;HpaL15c5ZcZ1cuD7MRQqhojPSEMZQpMh+rxkS37oGpbIXVxrKUTYFmha6mK4rTFNkilaqiQ2lNTw&#10;quT8+3izGux4m+ymXbqrMb9uvuQHcTLeaz146z8/QAXuw7/4z701cX46gucz8QJ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qy/wQAAANwAAAAPAAAAAAAAAAAAAAAA&#10;AKECAABkcnMvZG93bnJldi54bWxQSwUGAAAAAAQABAD5AAAAjwMAAAAA&#10;" strokecolor="black [3213]" strokeweight="1pt">
                                <v:stroke joinstyle="miter"/>
                              </v:line>
                              <v:line id="Straight Connector 122" o:spid="_x0000_s1125"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AyyMEAAADcAAAADwAAAGRycy9kb3ducmV2LnhtbERPzWrCQBC+C32HZQq96aRRpEQ3oRQq&#10;npTaPsA0OybR7GzIribt03cLgrf5+H5nXYy2VVfufeNEw/MsAcVSOtNIpeHr8336AsoHEkOtE9bw&#10;wx6K/GGypsy4QT74egiViiHiM9JQh9BliL6s2ZKfuY4lckfXWwoR9hWanoYYbltMk2SJlhqJDTV1&#10;/FZzeT5crAY73ya75ZDuWixPm2/5RVzM91o/PY6vK1CBx3AX39xbE+enKfw/Ey/A/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kDLIwQAAANwAAAAPAAAAAAAAAAAAAAAA&#10;AKECAABkcnMvZG93bnJldi54bWxQSwUGAAAAAAQABAD5AAAAjwMAAAAA&#10;" strokecolor="black [3213]" strokeweight="1pt">
                                <v:stroke joinstyle="miter"/>
                              </v:line>
                            </v:group>
                            <v:group id="Group 123" o:spid="_x0000_s1126"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line id="Straight Connector 124" o:spid="_x0000_s1127"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UPJ8EAAADcAAAADwAAAGRycy9kb3ducmV2LnhtbERP22rCQBB9L/gPywi+1YlRRFJXKULF&#10;J4uXD5hmxyQ2OxuyWxP9+q5Q6NscznWW697W6satr5xomIwTUCy5M5UUGs6nj9cFKB9IDNVOWMOd&#10;PaxXg5clZcZ1cuDbMRQqhojPSEMZQpMh+rxkS37sGpbIXVxrKUTYFmha6mK4rTFNkjlaqiQ2lNTw&#10;puT8+/hjNdjpLtnPu3RfY37dfskDcTb91Ho07N/fQAXuw7/4z70zcX46g+cz8QJ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NQ8nwQAAANwAAAAPAAAAAAAAAAAAAAAA&#10;AKECAABkcnMvZG93bnJldi54bWxQSwUGAAAAAAQABAD5AAAAjwMAAAAA&#10;" strokecolor="black [3213]" strokeweight="1pt">
                                <v:stroke joinstyle="miter"/>
                              </v:line>
                              <v:line id="Straight Connector 125" o:spid="_x0000_s1128"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qvMEAAADcAAAADwAAAGRycy9kb3ducmV2LnhtbERPzWrCQBC+F3yHZQRvdWJspURXkULF&#10;k6XqA0yzY5I2Oxuyq4l9+q4geJuP73cWq97W6sKtr5xomIwTUCy5M5UUGo6Hj+c3UD6QGKqdsIYr&#10;e1gtB08Lyozr5Isv+1CoGCI+Iw1lCE2G6POSLfmxa1gid3KtpRBhW6BpqYvhtsY0SWZoqZLYUFLD&#10;7yXnv/uz1WCn22Q369JdjfnP5lv+EF+mn1qPhv16DipwHx7iu3tr4vz0FW7PxAtw+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eaq8wQAAANwAAAAPAAAAAAAAAAAAAAAA&#10;AKECAABkcnMvZG93bnJldi54bWxQSwUGAAAAAAQABAD5AAAAjwMAAAAA&#10;" strokecolor="black [3213]" strokeweight="1pt">
                                <v:stroke joinstyle="miter"/>
                              </v:line>
                              <v:line id="Straight Connector 126" o:spid="_x0000_s1129"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0y8EAAADcAAAADwAAAGRycy9kb3ducmV2LnhtbERPzWrCQBC+F3yHZQRvddIoQVJXKYWK&#10;J0XbBxiz0ySanQ3Z1cQ+fVco9DYf3+8s14Nt1I07XzvR8DJNQLEUztRSavj6/HhegPKBxFDjhDXc&#10;2cN6NXpaUm5cLwe+HUOpYoj4nDRUIbQ5oi8qtuSnrmWJ3LfrLIUIuxJNR30Mtw2mSZKhpVpiQ0Ut&#10;v1dcXI5Xq8HOtsku69Ndg8V5c5IfxPlsr/VkPLy9ggo8hH/xn3tr4vw0g8cz8QJ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qzTLwQAAANwAAAAPAAAAAAAAAAAAAAAA&#10;AKECAABkcnMvZG93bnJldi54bWxQSwUGAAAAAAQABAD5AAAAjwMAAAAA&#10;" strokecolor="black [3213]" strokeweight="1pt">
                                <v:stroke joinstyle="miter"/>
                              </v:line>
                            </v:group>
                          </v:group>
                          <v:group id="Group 127" o:spid="_x0000_s1130" style="position:absolute;left:1828;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128" o:spid="_x0000_s1131"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Straight Connector 129" o:spid="_x0000_s1132"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gucEAAADcAAAADwAAAGRycy9kb3ducmV2LnhtbERPzWrCQBC+C77DMkJvOjEWqdFVRGjx&#10;ZKn1AcbsmESzsyG7NWmfvlsoeJuP73dWm97W6s6tr5xomE4SUCy5M5UUGk6fr+MXUD6QGKqdsIZv&#10;9rBZDwcryozr5IPvx1CoGCI+Iw1lCE2G6POSLfmJa1gid3GtpRBhW6BpqYvhtsY0SeZoqZLYUFLD&#10;u5Lz2/HLarCzfXKYd+mhxvz6dpYfxOfZu9ZPo367BBW4Dw/xv3tv4vx0AX/PxAtw/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KC5wQAAANwAAAAPAAAAAAAAAAAAAAAA&#10;AKECAABkcnMvZG93bnJldi54bWxQSwUGAAAAAAQABAD5AAAAjwMAAAAA&#10;" strokecolor="black [3213]" strokeweight="1pt">
                                <v:stroke joinstyle="miter"/>
                              </v:line>
                              <v:line id="Straight Connector 130" o:spid="_x0000_s1133"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ef+cQAAADcAAAADwAAAGRycy9kb3ducmV2LnhtbESPwW7CQAxE75X6DytX4lackgpVgQVV&#10;lYo4URX6ASZrktCsN8puSeDr60Ol3mzNeOZ5uR59ay7cxyaIhadpBoalDK6RysLX4f3xBUxMJI7a&#10;IGzhyhHWq/u7JRUuDPLJl32qjIZILMhCnVJXIMayZk9xGjoW1U6h95R07St0PQ0a7lucZdkcPTWi&#10;DTV1/FZz+b3/8RZ8vs1282G2a7E8b45yQ3zOP6ydPIyvCzCJx/Rv/rveOsXPFV+f0Qlw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15/5xAAAANwAAAAPAAAAAAAAAAAA&#10;AAAAAKECAABkcnMvZG93bnJldi54bWxQSwUGAAAAAAQABAD5AAAAkgMAAAAA&#10;" strokecolor="black [3213]" strokeweight="1pt">
                                <v:stroke joinstyle="miter"/>
                              </v:line>
                              <v:line id="Straight Connector 131" o:spid="_x0000_s1134"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6YsEAAADcAAAADwAAAGRycy9kb3ducmV2LnhtbERPzWrCQBC+C77DMkJvOtGIlNRVimDx&#10;pKh9gGl2TGKzsyG7NWmfvisI3ubj+53lure1unHrKycappMEFEvuTCWFhs/zdvwKygcSQ7UT1vDL&#10;Htar4WBJmXGdHPl2CoWKIeIz0lCG0GSIPi/Zkp+4hiVyF9daChG2BZqWuhhua5wlyQItVRIbSmp4&#10;U3L+ffqxGmy6S/aLbravMb9+fMkf4jw9aP0y6t/fQAXuw1P8cO9MnJ9O4f5MvA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mzpiwQAAANwAAAAPAAAAAAAAAAAAAAAA&#10;AKECAABkcnMvZG93bnJldi54bWxQSwUGAAAAAAQABAD5AAAAjwMAAAAA&#10;" strokecolor="black [3213]" strokeweight="1pt">
                                <v:stroke joinstyle="miter"/>
                              </v:line>
                            </v:group>
                            <v:group id="Group 132" o:spid="_x0000_s1135"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line id="Straight Connector 133" o:spid="_x0000_s1136"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UBjsEAAADcAAAADwAAAGRycy9kb3ducmV2LnhtbERPzWrCQBC+F3yHZQRvdaIRkdRVRFA8&#10;KbV9gDE7TdJmZ0N2NdGndwuF3ubj+53lure1unHrKycaJuMEFEvuTCWFhs+P3esClA8khmonrOHO&#10;HtarwcuSMuM6eefbORQqhojPSEMZQpMh+rxkS37sGpbIfbnWUoiwLdC01MVwW+M0SeZoqZLYUFLD&#10;25Lzn/PVarDpITnOu+mxxvx7f5EH4iw9aT0a9ps3UIH78C/+cx9MnJ+m8PtMvA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BQGOwQAAANwAAAAPAAAAAAAAAAAAAAAA&#10;AKECAABkcnMvZG93bnJldi54bWxQSwUGAAAAAAQABAD5AAAAjwMAAAAA&#10;" strokecolor="black [3213]" strokeweight="1pt">
                                <v:stroke joinstyle="miter"/>
                              </v:line>
                              <v:line id="Straight Connector 134" o:spid="_x0000_s1137"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Z+sEAAADcAAAADwAAAGRycy9kb3ducmV2LnhtbERP22rCQBB9L/gPywi+1YlGRFJXKULF&#10;J4uXD5hmxyQ2OxuyWxP9+q5Q6NscznWW697W6satr5xomIwTUCy5M5UUGs6nj9cFKB9IDNVOWMOd&#10;PaxXg5clZcZ1cuDbMRQqhojPSEMZQpMh+rxkS37sGpbIXVxrKUTYFmha6mK4rXGaJHO0VElsKKnh&#10;Tcn59/HHarDpLtnPu+m+xvy6/ZIH4iz91Ho07N/fQAXuw7/4z70zcX46g+cz8QJ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7Jn6wQAAANwAAAAPAAAAAAAAAAAAAAAA&#10;AKECAABkcnMvZG93bnJldi54bWxQSwUGAAAAAAQABAD5AAAAjwMAAAAA&#10;" strokecolor="black [3213]" strokeweight="1pt">
                                <v:stroke joinstyle="miter"/>
                              </v:line>
                              <v:line id="Straight Connector 135" o:spid="_x0000_s1138"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A8YcIAAADcAAAADwAAAGRycy9kb3ducmV2LnhtbERPzWrCQBC+C77DMkJvOtHYUKKrSKHi&#10;yVLbB5hmxyRtdjZkV5P69N1Cwdt8fL+z3g62UVfufO1Ew3yWgGIpnKml1PDx/jJ9AuUDiaHGCWv4&#10;YQ/bzXi0pty4Xt74egqliiHic9JQhdDmiL6o2JKfuZYlcmfXWQoRdiWajvoYbhtcJEmGlmqJDRW1&#10;/Fxx8X26WA02PSTHrF8cGyy+9p9yQ1ymr1o/TIbdClTgIdzF/+6DifPTR/h7Jl6A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A8YcIAAADcAAAADwAAAAAAAAAAAAAA&#10;AAChAgAAZHJzL2Rvd25yZXYueG1sUEsFBgAAAAAEAAQA+QAAAJADAAAAAA==&#10;" strokecolor="black [3213]" strokeweight="1pt">
                                <v:stroke joinstyle="miter"/>
                              </v:line>
                            </v:group>
                          </v:group>
                        </v:group>
                        <v:group id="Group 146" o:spid="_x0000_s1139" style="position:absolute;width:29128;height:2539;rotation:-2253039fd;flip:x" coordsize="29128,2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YDuMAAAADcAAAADwAAAGRycy9kb3ducmV2LnhtbERPy6rCMBDdC/5DGMGd&#10;porItRpFBcGFd+Fj4XJMxrbaTEoTtf69uSDc3RzOc2aLxpbiSbUvHCsY9BMQxNqZgjMFp+Om9wPC&#10;B2SDpWNS8CYPi3m7NcPUuBfv6XkImYgh7FNUkIdQpVJ6nZNF33cVceSurrYYIqwzaWp8xXBbymGS&#10;jKXFgmNDjhWtc9L3w8MqGOq1y+T5xBO66dX7ePHL32anVLfTLKcgAjXhX/x1b02cPxrD3zPxAj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i5gO4wAAAANwAAAAPAAAA&#10;AAAAAAAAAAAAAKoCAABkcnMvZG93bnJldi54bWxQSwUGAAAAAAQABAD6AAAAlwMAAAAA&#10;">
                          <v:rect id="Rectangle 147" o:spid="_x0000_s1140" style="position:absolute;width:29128;height:2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uusIA&#10;AADcAAAADwAAAGRycy9kb3ducmV2LnhtbERPTYvCMBC9C/sfwix401QRXatR3IVFwZNuRY9DM7bF&#10;ZtJtYq3/3giCt3m8z5kvW1OKhmpXWFYw6EcgiFOrC84UJH+/vS8QziNrLC2Tgjs5WC4+OnOMtb3x&#10;jpq9z0QIYRejgtz7KpbSpTkZdH1bEQfubGuDPsA6k7rGWwg3pRxG0VgaLDg05FjRT07pZX81Csxo&#10;OjlEW70aDrbJqfn/Xu+Op7VS3c92NQPhqfVv8cu90WH+aAL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W66wgAAANwAAAAPAAAAAAAAAAAAAAAAAJgCAABkcnMvZG93&#10;bnJldi54bWxQSwUGAAAAAAQABAD1AAAAhwMAAAAA&#10;" fillcolor="#e2efd9 [665]" strokecolor="black [3213]" strokeweight="1pt"/>
                          <v:group id="Group 148" o:spid="_x0000_s1141" style="position:absolute;left:26095;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group id="Group 149" o:spid="_x0000_s1142"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line id="Straight Connector 150" o:spid="_x0000_s1143"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h6WcQAAADcAAAADwAAAGRycy9kb3ducmV2LnhtbESPwW7CQAxE75X6DytX6q04hRahwIIq&#10;JCpOoNJ+gMmaJJD1RtktSfv1+FCpN1sznnlerAbfmCt3sQ5i4XmUgWEpgqultPD1uXmagYmJxFET&#10;hC38cITV8v5uQbkLvXzw9ZBKoyESc7JQpdTmiLGo2FMchZZFtVPoPCVduxJdR72G+wbHWTZFT7Vo&#10;Q0UtrysuLodvb8FPttlu2o93DRbn96P8Ir5M9tY+PgxvczCJh/Rv/rveOsV/VXx9RifA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CHpZxAAAANwAAAAPAAAAAAAAAAAA&#10;AAAAAKECAABkcnMvZG93bnJldi54bWxQSwUGAAAAAAQABAD5AAAAkgMAAAAA&#10;" strokecolor="black [3213]" strokeweight="1pt">
                                <v:stroke joinstyle="miter"/>
                              </v:line>
                              <v:line id="Straight Connector 151" o:spid="_x0000_s1144"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TfwsEAAADcAAAADwAAAGRycy9kb3ducmV2LnhtbERP22rCQBB9F/oPyxT6phOvSHSVIlh8&#10;Urx8wJidJmmzsyG7Nalf7xYKvs3hXGe57mylbtz40omG4SABxZI5U0qu4XLe9uegfCAxVDlhDb/s&#10;Yb166S0pNa6VI99OIVcxRHxKGooQ6hTRZwVb8gNXs0Tu0zWWQoRNjqahNobbCkdJMkNLpcSGgmre&#10;FJx9n36sBjveJftZO9pXmH19XOWOOBkftH577d4XoAJ34Sn+d+9MnD8dwt8z8QJ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RN/CwQAAANwAAAAPAAAAAAAAAAAAAAAA&#10;AKECAABkcnMvZG93bnJldi54bWxQSwUGAAAAAAQABAD5AAAAjwMAAAAA&#10;" strokecolor="black [3213]" strokeweight="1pt">
                                <v:stroke joinstyle="miter"/>
                              </v:line>
                              <v:line id="Straight Connector 152" o:spid="_x0000_s1145"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ZBtcEAAADcAAAADwAAAGRycy9kb3ducmV2LnhtbERPzWrCQBC+F3yHZQRvdWJspURXkULF&#10;k6XqA0yzY5I2Oxuyq4l9+q4geJuP73cWq97W6sKtr5xomIwTUCy5M5UUGo6Hj+c3UD6QGKqdsIYr&#10;e1gtB08Lyozr5Isv+1CoGCI+Iw1lCE2G6POSLfmxa1gid3KtpRBhW6BpqYvhtsY0SWZoqZLYUFLD&#10;7yXnv/uz1WCn22Q369JdjfnP5lv+EF+mn1qPhv16DipwHx7iu3tr4vzXFG7PxAtw+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lkG1wQAAANwAAAAPAAAAAAAAAAAAAAAA&#10;AKECAABkcnMvZG93bnJldi54bWxQSwUGAAAAAAQABAD5AAAAjwMAAAAA&#10;" strokecolor="black [3213]" strokeweight="1pt">
                                <v:stroke joinstyle="miter"/>
                              </v:line>
                            </v:group>
                            <v:group id="Group 153" o:spid="_x0000_s1146"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line id="Straight Connector 154" o:spid="_x0000_s1147"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N8WsIAAADcAAAADwAAAGRycy9kb3ducmV2LnhtbERPzWrCQBC+C32HZQq96aRqpaTZSClY&#10;PCm1fYBpdkxis7Mhu5ro07uC0Nt8fL+TLQfbqBN3vnai4XmSgGIpnKml1PDzvRq/gvKBxFDjhDWc&#10;2cMyfxhllBrXyxefdqFUMUR8ShqqENoU0RcVW/IT17JEbu86SyHCrkTTUR/DbYPTJFmgpVpiQ0Ut&#10;f1Rc/O2OVoOdrZPNop9uGiwOn79yQZzPtlo/PQ7vb6ACD+FffHevTZz/MofbM/EC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N8WsIAAADcAAAADwAAAAAAAAAAAAAA&#10;AAChAgAAZHJzL2Rvd25yZXYueG1sUEsFBgAAAAAEAAQA+QAAAJADAAAAAA==&#10;" strokecolor="black [3213]" strokeweight="1pt">
                                <v:stroke joinstyle="miter"/>
                              </v:line>
                              <v:line id="Straight Connector 155" o:spid="_x0000_s1148"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wcEAAADcAAAADwAAAGRycy9kb3ducmV2LnhtbERPzWrCQBC+C32HZQq96UStUlJXEcHi&#10;San2AabZMYlmZ0N2NdGn7woFb/Px/c5s0dlKXbnxpRMNw0ECiiVzppRcw89h3f8A5QOJocoJa7ix&#10;h8X8pTej1LhWvvm6D7mKIeJT0lCEUKeIPivYkh+4miVyR9dYChE2OZqG2hhuKxwlyRQtlRIbCqp5&#10;VXB23l+sBjveJNtpO9pWmJ2+fuWO+D7eaf322i0/QQXuwlP8796YOH8ygccz8QK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f9nBwQAAANwAAAAPAAAAAAAAAAAAAAAA&#10;AKECAABkcnMvZG93bnJldi54bWxQSwUGAAAAAAQABAD5AAAAjwMAAAAA&#10;" strokecolor="black [3213]" strokeweight="1pt">
                                <v:stroke joinstyle="miter"/>
                              </v:line>
                              <v:line id="Straight Connector 156" o:spid="_x0000_s1149"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1HtsEAAADcAAAADwAAAGRycy9kb3ducmV2LnhtbERPzWrCQBC+F3yHZYTe6kStQaKrSKHF&#10;k6LtA4zZMYlmZ0N2a9I+vVsoeJuP73eW697W6satr5xoGI8SUCy5M5UUGr4+31/moHwgMVQ7YQ0/&#10;7GG9GjwtKTOukwPfjqFQMUR8RhrKEJoM0eclW/Ij17BE7uxaSyHCtkDTUhfDbY2TJEnRUiWxoaSG&#10;30rOr8dvq8FOt8ku7Sa7GvPLx0l+EV+ne62fh/1mASpwHx7if/fWxPmzFP6eiRfg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rUe2wQAAANwAAAAPAAAAAAAAAAAAAAAA&#10;AKECAABkcnMvZG93bnJldi54bWxQSwUGAAAAAAQABAD5AAAAjwMAAAAA&#10;" strokecolor="black [3213]" strokeweight="1pt">
                                <v:stroke joinstyle="miter"/>
                              </v:line>
                            </v:group>
                          </v:group>
                          <v:group id="Group 157" o:spid="_x0000_s1150" style="position:absolute;left:23071;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158" o:spid="_x0000_s1151"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line id="Straight Connector 159" o:spid="_x0000_s1152"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TxMIAAADcAAAADwAAAGRycy9kb3ducmV2LnhtbERPzWrCQBC+C77DMoI3nVSttKmrlILi&#10;SdH2AabZaZI2Oxuyq4k+vSsUvM3H9zuLVWcrdebGl040PI0TUCyZM6XkGr4+16MXUD6QGKqcsIYL&#10;e1gt+70Fpca1cuDzMeQqhohPSUMRQp0i+qxgS37sapbI/bjGUoiwydE01MZwW+EkSeZoqZTYUFDN&#10;HwVnf8eT1WCn22Q3bye7CrPfzbdcEWfTvdbDQff+BipwFx7if/fWxPnPr3B/Jl6A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LTxMIAAADcAAAADwAAAAAAAAAAAAAA&#10;AAChAgAAZHJzL2Rvd25yZXYueG1sUEsFBgAAAAAEAAQA+QAAAJADAAAAAA==&#10;" strokecolor="black [3213]" strokeweight="1pt">
                                <v:stroke joinstyle="miter"/>
                              </v:line>
                              <v:line id="Straight Connector 160" o:spid="_x0000_s1153"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Sw5MQAAADcAAAADwAAAGRycy9kb3ducmV2LnhtbESPwW7CQAxE75X6DytX4lacAoqqlAVV&#10;lYo4UQH9ADfrJmmz3ii7JYGvrw9I3GzNeOZ5uR59a07cxyaIhadpBoalDK6RysLn8f3xGUxMJI7a&#10;IGzhzBHWq/u7JRUuDLLn0yFVRkMkFmShTqkrEGNZs6c4DR2Lat+h95R07St0PQ0a7lucZVmOnhrR&#10;hpo6fqu5/D38eQt+vs12+TDbtVj+bL7kgriYf1g7eRhfX8AkHtPNfL3eOsXPFV+f0Qlw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LDkxAAAANwAAAAPAAAAAAAAAAAA&#10;AAAAAKECAABkcnMvZG93bnJldi54bWxQSwUGAAAAAAQABAD5AAAAkgMAAAAA&#10;" strokecolor="black [3213]" strokeweight="1pt">
                                <v:stroke joinstyle="miter"/>
                              </v:line>
                              <v:line id="Straight Connector 161" o:spid="_x0000_s1154"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Vf8EAAADcAAAADwAAAGRycy9kb3ducmV2LnhtbERP22rCQBB9L/Qflin4VideCJK6ShEU&#10;nxQvHzDNjklsdjZkVxP79V2h0Lc5nOvMl72t1Z1bXznRMBomoFhyZyopNJxP6/cZKB9IDNVOWMOD&#10;PSwXry9zyozr5MD3YyhUDBGfkYYyhCZD9HnJlvzQNSyRu7jWUoiwLdC01MVwW+M4SVK0VElsKKnh&#10;Vcn59/FmNdjJNtml3XhXY37dfMkP4nSy13rw1n9+gArch3/xn3tr4vx0BM9n4gW4+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KBV/wQAAANwAAAAPAAAAAAAAAAAAAAAA&#10;AKECAABkcnMvZG93bnJldi54bWxQSwUGAAAAAAQABAD5AAAAjwMAAAAA&#10;" strokecolor="black [3213]" strokeweight="1pt">
                                <v:stroke joinstyle="miter"/>
                              </v:line>
                            </v:group>
                            <v:group id="Group 162" o:spid="_x0000_s1155"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Straight Connector 163" o:spid="_x0000_s1156"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uk8EAAADcAAAADwAAAGRycy9kb3ducmV2LnhtbERPzWrCQBC+F3yHZQRvdaIpQaKriGDx&#10;ZKntA4zZMYlmZ0N2a2Kfvlso9DYf3++sNoNt1J07XzvRMJsmoFgKZ2opNXx+7J8XoHwgMdQ4YQ0P&#10;9rBZj55WlBvXyzvfT6FUMUR8ThqqENoc0RcVW/JT17JE7uI6SyHCrkTTUR/DbYPzJMnQUi2xoaKW&#10;dxUXt9OX1WDTQ3LM+vmxweL6epZvxJf0TevJeNguQQUewr/4z30wcX6Wwu8z8QJ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ti6TwQAAANwAAAAPAAAAAAAAAAAAAAAA&#10;AKECAABkcnMvZG93bnJldi54bWxQSwUGAAAAAAQABAD5AAAAjwMAAAAA&#10;" strokecolor="black [3213]" strokeweight="1pt">
                                <v:stroke joinstyle="miter"/>
                              </v:line>
                              <v:line id="Straight Connector 164" o:spid="_x0000_s1157"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258EAAADcAAAADwAAAGRycy9kb3ducmV2LnhtbERP22rCQBB9L/gPywi+1YkXgqSuUoSK&#10;TxYvHzDNjklsdjZktyb69V2h0Lc5nOss172t1Y1bXznRMBknoFhyZyopNJxPH68LUD6QGKqdsIY7&#10;e1ivBi9Lyozr5MC3YyhUDBGfkYYyhCZD9HnJlvzYNSyRu7jWUoiwLdC01MVwW+M0SVK0VElsKKnh&#10;Tcn59/HHarCzXbJPu+m+xvy6/ZIH4nz2qfVo2L+/gQrch3/xn3tn4vx0Ds9n4gW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X7bnwQAAANwAAAAPAAAAAAAAAAAAAAAA&#10;AKECAABkcnMvZG93bnJldi54bWxQSwUGAAAAAAQABAD5AAAAjwMAAAAA&#10;" strokecolor="black [3213]" strokeweight="1pt">
                                <v:stroke joinstyle="miter"/>
                              </v:line>
                              <v:line id="Straight Connector 165" o:spid="_x0000_s1158"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TfMEAAADcAAAADwAAAGRycy9kb3ducmV2LnhtbERPzWrCQBC+F3yHZYTe6kStQaKrSKHF&#10;k6LtA4zZMYlmZ0N2a9I+vVsoeJuP73eW697W6satr5xoGI8SUCy5M5UUGr4+31/moHwgMVQ7YQ0/&#10;7GG9GjwtKTOukwPfjqFQMUR8RhrKEJoM0eclW/Ij17BE7uxaSyHCtkDTUhfDbY2TJEnRUiWxoaSG&#10;30rOr8dvq8FOt8ku7Sa7GvPLx0l+EV+ne62fh/1mASpwHx7if/fWxPnpDP6eiRfg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ExN8wQAAANwAAAAPAAAAAAAAAAAAAAAA&#10;AKECAABkcnMvZG93bnJldi54bWxQSwUGAAAAAAQABAD5AAAAjwMAAAAA&#10;" strokecolor="black [3213]" strokeweight="1pt">
                                <v:stroke joinstyle="miter"/>
                              </v:line>
                            </v:group>
                          </v:group>
                          <v:group id="Group 166" o:spid="_x0000_s1159" style="position:absolute;left:20116;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67" o:spid="_x0000_s1160"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line id="Straight Connector 168" o:spid="_x0000_s1161"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84sQAAADcAAAADwAAAGRycy9kb3ducmV2LnhtbESPwW7CQAxE75X6DytX4lacAoqqlAVV&#10;lYo4UQH9ADfrJmmz3ii7JYGvrw9I3GzNeOZ5uR59a07cxyaIhadpBoalDK6RysLn8f3xGUxMJI7a&#10;IGzhzBHWq/u7JRUuDLLn0yFVRkMkFmShTqkrEGNZs6c4DR2Lat+h95R07St0PQ0a7lucZVmOnhrR&#10;hpo6fqu5/D38eQt+vs12+TDbtVj+bL7kgriYf1g7eRhfX8AkHtPNfL3eOsXPlVaf0Qlw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rzixAAAANwAAAAPAAAAAAAAAAAA&#10;AAAAAKECAABkcnMvZG93bnJldi54bWxQSwUGAAAAAAQABAD5AAAAkgMAAAAA&#10;" strokecolor="black [3213]" strokeweight="1pt">
                                <v:stroke joinstyle="miter"/>
                              </v:line>
                              <v:line id="Straight Connector 169" o:spid="_x0000_s1162"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4ZecEAAADcAAAADwAAAGRycy9kb3ducmV2LnhtbERPzWrCQBC+F3yHZQRvdVItQaOrlELF&#10;k6XqA4zZMYnNzobs1kSfvlsoeJuP73eW697W6sqtr5xoeBknoFhyZyopNBwPH88zUD6QGKqdsIYb&#10;e1ivBk9Lyozr5Iuv+1CoGCI+Iw1lCE2G6POSLfmxa1gid3atpRBhW6BpqYvhtsZJkqRoqZLYUFLD&#10;7yXn3/sfq8FOt8ku7Sa7GvPL5iR3xNfpp9ajYf+2ABW4Dw/xv3tr4vx0Dn/PxAtw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Xhl5wQAAANwAAAAPAAAAAAAAAAAAAAAA&#10;AKECAABkcnMvZG93bnJldi54bWxQSwUGAAAAAAQABAD5AAAAjwMAAAAA&#10;" strokecolor="black [3213]" strokeweight="1pt">
                                <v:stroke joinstyle="miter"/>
                              </v:line>
                              <v:line id="Straight Connector 170" o:spid="_x0000_s1163"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0mOcQAAADcAAAADwAAAGRycy9kb3ducmV2LnhtbESPwW7CQAxE75X6DytX6q04QEVRYEEI&#10;qRUnqlI+wGRNEsh6o+yWpP36+lCpN1sznnlergffmBt3sQ5iYTzKwLAUwdVSWjh+vj7NwcRE4qgJ&#10;wha+OcJ6dX+3pNyFXj74dkil0RCJOVmoUmpzxFhU7CmOQsui2jl0npKuXYmuo17DfYOTLJuhp1q0&#10;oaKWtxUX18OXt+Cnu2w/6yf7BovL20l+EJ+n79Y+PgybBZjEQ/o3/13vnOK/KL4+oxPg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SY5xAAAANwAAAAPAAAAAAAAAAAA&#10;AAAAAKECAABkcnMvZG93bnJldi54bWxQSwUGAAAAAAQABAD5AAAAkgMAAAAA&#10;" strokecolor="black [3213]" strokeweight="1pt">
                                <v:stroke joinstyle="miter"/>
                              </v:line>
                            </v:group>
                            <v:group id="Group 171" o:spid="_x0000_s1164"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line id="Straight Connector 172" o:spid="_x0000_s1165"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Md1cEAAADcAAAADwAAAGRycy9kb3ducmV2LnhtbERPzWrCQBC+C77DMkJvOjEWK9FVRGjx&#10;ZKn1AcbsmESzsyG7NWmfvlsoeJuP73dWm97W6s6tr5xomE4SUCy5M5UUGk6fr+MFKB9IDNVOWMM3&#10;e9ish4MVZcZ18sH3YyhUDBGfkYYyhCZD9HnJlvzENSyRu7jWUoiwLdC01MVwW2OaJHO0VElsKKnh&#10;Xcn57fhlNdjZPjnMu/RQY359O8sP4vPsXeunUb9dggrch4f43703cf5LCn/PxAtw/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Ix3VwQAAANwAAAAPAAAAAAAAAAAAAAAA&#10;AKECAABkcnMvZG93bnJldi54bWxQSwUGAAAAAAQABAD5AAAAjwMAAAAA&#10;" strokecolor="black [3213]" strokeweight="1pt">
                                <v:stroke joinstyle="miter"/>
                              </v:line>
                              <v:line id="Straight Connector 173" o:spid="_x0000_s1166"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4TsEAAADcAAAADwAAAGRycy9kb3ducmV2LnhtbERPzWrCQBC+C77DMoI3ndQULdFVSkHx&#10;ZKn2AcbsNEmbnQ3Z1USfvlsoeJuP73dWm97W6sqtr5xoeJomoFhyZyopNHyetpMXUD6QGKqdsIYb&#10;e9ish4MVZcZ18sHXYyhUDBGfkYYyhCZD9HnJlvzUNSyR+3KtpRBhW6BpqYvhtsZZkszRUiWxoaSG&#10;30rOf44Xq8Gm++Qw72aHGvPv3VnuiM/pu9bjUf+6BBW4Dw/xv3tv4vxFCn/PxAtw/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b7hOwQAAANwAAAAPAAAAAAAAAAAAAAAA&#10;AKECAABkcnMvZG93bnJldi54bWxQSwUGAAAAAAQABAD5AAAAjwMAAAAA&#10;" strokecolor="black [3213]" strokeweight="1pt">
                                <v:stroke joinstyle="miter"/>
                              </v:line>
                              <v:line id="Straight Connector 174" o:spid="_x0000_s1167"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gOsEAAADcAAAADwAAAGRycy9kb3ducmV2LnhtbERP22rCQBB9F/oPyxR800lVtKSuUgTF&#10;J8XLB0yz0yRtdjZkVxP79V1B8G0O5zrzZWcrdeXGl040vA0TUCyZM6XkGs6n9eAdlA8khionrOHG&#10;HpaLl96cUuNaOfD1GHIVQ8SnpKEIoU4RfVawJT90NUvkvl1jKUTY5GgaamO4rXCUJFO0VEpsKKjm&#10;VcHZ7/FiNdjxNtlN29Guwuxn8yV/iJPxXuv+a/f5ASpwF57ih3tr4vzZBO7PxAtw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iA6wQAAANwAAAAPAAAAAAAAAAAAAAAA&#10;AKECAABkcnMvZG93bnJldi54bWxQSwUGAAAAAAQABAD5AAAAjwMAAAAA&#10;" strokecolor="black [3213]" strokeweight="1pt">
                                <v:stroke joinstyle="miter"/>
                              </v:line>
                            </v:group>
                          </v:group>
                          <v:group id="Group 175" o:spid="_x0000_s1168" style="position:absolute;left:17092;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176" o:spid="_x0000_s1169"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Straight Connector 177" o:spid="_x0000_s1170"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TcEAAADcAAAADwAAAGRycy9kb3ducmV2LnhtbERPzWrCQBC+C32HZQq96UQtWlJXEcHi&#10;San2AabZMYlmZ0N2NdGn7woFb/Px/c5s0dlKXbnxpRMNw0ECiiVzppRcw89h3f8A5QOJocoJa7ix&#10;h8X8pTej1LhWvvm6D7mKIeJT0lCEUKeIPivYkh+4miVyR9dYChE2OZqG2hhuKxwlyQQtlRIbCqp5&#10;VXB23l+sBjveJNtJO9pWmJ2+fuWO+D7eaf322i0/QQXuwlP8796YOH86hccz8QK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VL5NwQAAANwAAAAPAAAAAAAAAAAAAAAA&#10;AKECAABkcnMvZG93bnJldi54bWxQSwUGAAAAAAQABAD5AAAAjwMAAAAA&#10;" strokecolor="black [3213]" strokeweight="1pt">
                                <v:stroke joinstyle="miter"/>
                              </v:line>
                              <v:line id="Straight Connector 178" o:spid="_x0000_s1171"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sqP8QAAADcAAAADwAAAGRycy9kb3ducmV2LnhtbESPwW7CQAxE75X6DytX6q04QEVRYEEI&#10;qRUnqlI+wGRNEsh6o+yWpP36+lCpN1sznnlergffmBt3sQ5iYTzKwLAUwdVSWjh+vj7NwcRE4qgJ&#10;wha+OcJ6dX+3pNyFXj74dkil0RCJOVmoUmpzxFhU7CmOQsui2jl0npKuXYmuo17DfYOTLJuhp1q0&#10;oaKWtxUX18OXt+Cnu2w/6yf7BovL20l+EJ+n79Y+PgybBZjEQ/o3/13vnOK/KK0+oxPg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yo/xAAAANwAAAAPAAAAAAAAAAAA&#10;AAAAAKECAABkcnMvZG93bnJldi54bWxQSwUGAAAAAAQABAD5AAAAkgMAAAAA&#10;" strokecolor="black [3213]" strokeweight="1pt">
                                <v:stroke joinstyle="miter"/>
                              </v:line>
                              <v:line id="Straight Connector 179" o:spid="_x0000_s1172"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PpMIAAADcAAAADwAAAGRycy9kb3ducmV2LnhtbERPzWrCQBC+C77DMoK3OqmKtqmrlILi&#10;SdH2AabZaZI2Oxuyq4k+vSsUvM3H9zuLVWcrdebGl040PI8SUCyZM6XkGr4+108voHwgMVQ5YQ0X&#10;9rBa9nsLSo1r5cDnY8hVDBGfkoYihDpF9FnBlvzI1SyR+3GNpRBhk6NpqI3htsJxkszQUimxoaCa&#10;PwrO/o4nq8FOtslu1o53FWa/m2+5Ik4ne62Hg+79DVTgLjzE/+6tifPnr3B/Jl6A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ePpMIAAADcAAAADwAAAAAAAAAAAAAA&#10;AAChAgAAZHJzL2Rvd25yZXYueG1sUEsFBgAAAAAEAAQA+QAAAJADAAAAAA==&#10;" strokecolor="black [3213]" strokeweight="1pt">
                                <v:stroke joinstyle="miter"/>
                              </v:line>
                            </v:group>
                            <v:group id="Group 180" o:spid="_x0000_s1173"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Straight Connector 181" o:spid="_x0000_s1174"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zhcEAAADcAAAADwAAAGRycy9kb3ducmV2LnhtbERPzWrCQBC+C32HZQredKIWkdRNKIWK&#10;J0vVB5hmxyQ2Oxuyq4k+vVso9DYf3++s88E26sqdr51omE0TUCyFM7WUGo6Hj8kKlA8khhonrOHG&#10;HvLsabSm1Lhevvi6D6WKIeJT0lCF0KaIvqjYkp+6liVyJ9dZChF2JZqO+hhuG5wnyRIt1RIbKmr5&#10;veLiZ3+xGuxim+yW/XzXYHHefMsd8WXxqfX4eXh7BRV4CP/iP/fWxPmrGfw+Ey/A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POFwQAAANwAAAAPAAAAAAAAAAAAAAAA&#10;AKECAABkcnMvZG93bnJldi54bWxQSwUGAAAAAAQABAD5AAAAjwMAAAAA&#10;" strokecolor="black [3213]" strokeweight="1pt">
                                <v:stroke joinstyle="miter"/>
                              </v:line>
                              <v:line id="Straight Connector 182" o:spid="_x0000_s1175"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8sEAAADcAAAADwAAAGRycy9kb3ducmV2LnhtbERPzWrCQBC+F3yHZQRvddJYRKKrlELF&#10;k6XqA4zZMYlmZ0N2NdGndwuF3ubj+53Fqre1unHrKyca3sYJKJbcmUoKDYf91+sMlA8khmonrOHO&#10;HlbLwcuCMuM6+eHbLhQqhojPSEMZQpMh+rxkS37sGpbInVxrKUTYFmha6mK4rTFNkilaqiQ2lNTw&#10;Z8n5ZXe1Guxkk2ynXbqtMT+vj/JAfJ98az0a9h9zUIH78C/+c29MnD9L4feZeAE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9m3ywQAAANwAAAAPAAAAAAAAAAAAAAAA&#10;AKECAABkcnMvZG93bnJldi54bWxQSwUGAAAAAAQABAD5AAAAjwMAAAAA&#10;" strokecolor="black [3213]" strokeweight="1pt">
                                <v:stroke joinstyle="miter"/>
                              </v:line>
                              <v:line id="Straight Connector 183" o:spid="_x0000_s1176"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IacEAAADcAAAADwAAAGRycy9kb3ducmV2LnhtbERPzWrCQBC+C77DMkJvOqkRkdRVimDx&#10;pKh9gGl2mkSzsyG7NWmfvisI3ubj+53lure1unHrKycaXicJKJbcmUoKDZ/n7XgBygcSQ7UT1vDL&#10;Htar4WBJmXGdHPl2CoWKIeIz0lCG0GSIPi/Zkp+4hiVy3661FCJsCzQtdTHc1jhNkjlaqiQ2lNTw&#10;puT8evqxGmy6S/bzbrqvMb98fMkf4iw9aP0y6t/fQAXuw1P8cO9MnL9I4f5MvA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ushpwQAAANwAAAAPAAAAAAAAAAAAAAAA&#10;AKECAABkcnMvZG93bnJldi54bWxQSwUGAAAAAAQABAD5AAAAjwMAAAAA&#10;" strokecolor="black [3213]" strokeweight="1pt">
                                <v:stroke joinstyle="miter"/>
                              </v:line>
                            </v:group>
                          </v:group>
                          <v:group id="Group 184" o:spid="_x0000_s1177" style="position:absolute;left:14067;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Group 185" o:spid="_x0000_s1178"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line id="Straight Connector 186" o:spid="_x0000_s1179"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1r8cEAAADcAAAADwAAAGRycy9kb3ducmV2LnhtbERPzWrCQBC+F3yHZQRvdVItQaKrlELF&#10;k6XqA4zZMYlmZ0N2NdGndwuF3ubj+53Fqre1unHrKyca3sYJKJbcmUoKDYf91+sMlA8khmonrOHO&#10;HlbLwcuCMuM6+eHbLhQqhojPSEMZQpMh+rxkS37sGpbInVxrKUTYFmha6mK4rXGSJClaqiQ2lNTw&#10;Z8n5ZXe1Gux0k2zTbrKtMT+vj/JAfJ9+az0a9h9zUIH78C/+c29MnD9L4feZeAE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zWvxwQAAANwAAAAPAAAAAAAAAAAAAAAA&#10;AKECAABkcnMvZG93bnJldi54bWxQSwUGAAAAAAQABAD5AAAAjwMAAAAA&#10;" strokecolor="black [3213]" strokeweight="1pt">
                                <v:stroke joinstyle="miter"/>
                              </v:line>
                              <v:line id="Straight Connector 187" o:spid="_x0000_s1180"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HOasEAAADcAAAADwAAAGRycy9kb3ducmV2LnhtbERPzWrCQBC+C32HZQq96UQtKqmriGDx&#10;pFR9gGl2mqRmZ0N2NdGn7woFb/Px/c582dlKXbnxpRMNw0ECiiVzppRcw+m46c9A+UBiqHLCGm7s&#10;Ybl46c0pNa6VL74eQq5iiPiUNBQh1Cmizwq25AeuZoncj2sshQibHE1DbQy3FY6SZIKWSokNBdW8&#10;Ljg7Hy5Wgx1vk92kHe0qzH4/v+WO+D7ea/322q0+QAXuwlP8796aOH82hccz8QJ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gc5qwQAAANwAAAAPAAAAAAAAAAAAAAAA&#10;AKECAABkcnMvZG93bnJldi54bWxQSwUGAAAAAAQABAD5AAAAjwMAAAAA&#10;" strokecolor="black [3213]" strokeweight="1pt">
                                <v:stroke joinstyle="miter"/>
                              </v:line>
                              <v:line id="Straight Connector 188" o:spid="_x0000_s1181"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5aGMQAAADcAAAADwAAAGRycy9kb3ducmV2LnhtbESPwW7CQAxE75X6DytX6q04BYRQYEGo&#10;UitOVNB+gMmaJJD1RtktSfv19QGJm60Zzzwv14NvzJW7WAex8DrKwLAUwdVSWvj+en+Zg4mJxFET&#10;hC38coT16vFhSbkLvez5ekil0RCJOVmoUmpzxFhU7CmOQsui2il0npKuXYmuo17DfYPjLJuhp1q0&#10;oaKW3youLocfb8FPttlu1o93DRbnj6P8IU4nn9Y+Pw2bBZjEQ7qbb9dbp/hzpdVndA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loYxAAAANwAAAAPAAAAAAAAAAAA&#10;AAAAAKECAABkcnMvZG93bnJldi54bWxQSwUGAAAAAAQABAD5AAAAkgMAAAAA&#10;" strokecolor="black [3213]" strokeweight="1pt">
                                <v:stroke joinstyle="miter"/>
                              </v:line>
                            </v:group>
                            <v:group id="Group 189" o:spid="_x0000_s1182"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line id="Straight Connector 190" o:spid="_x0000_s1183"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HAw8QAAADcAAAADwAAAGRycy9kb3ducmV2LnhtbESPwW7CQAxE75X6DytX6q04QIVKYEEI&#10;qRUnqlI+wGRNEsh6o+yWpP36+lCpN1sznnlergffmBt3sQ5iYTzKwLAUwdVSWjh+vj69gImJxFET&#10;hC18c4T16v5uSbkLvXzw7ZBKoyESc7JQpdTmiLGo2FMchZZFtXPoPCVduxJdR72G+wYnWTZDT7Vo&#10;Q0Utbysurocvb8FPd9l+1k/2DRaXt5P8ID5P3619fBg2CzCJh/Rv/rveOcWfK74+oxPg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cDDxAAAANwAAAAPAAAAAAAAAAAA&#10;AAAAAKECAABkcnMvZG93bnJldi54bWxQSwUGAAAAAAQABAD5AAAAkgMAAAAA&#10;" strokecolor="black [3213]" strokeweight="1pt">
                                <v:stroke joinstyle="miter"/>
                              </v:line>
                              <v:line id="Straight Connector 191" o:spid="_x0000_s1184"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1lWMIAAADcAAAADwAAAGRycy9kb3ducmV2LnhtbERPzWrCQBC+F/oOyxR6q5OoSI1upBRa&#10;PClqH2DMjkna7GzIbk3ap3cFwdt8fL+zXA22UWfufO1EQzpKQLEUztRSavg6fLy8gvKBxFDjhDX8&#10;sYdV/viwpMy4XnZ83odSxRDxGWmoQmgzRF9UbMmPXMsSuZPrLIUIuxJNR30Mtw2Ok2SGlmqJDRW1&#10;/F5x8bP/tRrsZJ1sZv1402Dx/XmUf8TpZKv189PwtgAVeAh38c29NnH+PIXrM/ECzC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1lWMIAAADcAAAADwAAAAAAAAAAAAAA&#10;AAChAgAAZHJzL2Rvd25yZXYueG1sUEsFBgAAAAAEAAQA+QAAAJADAAAAAA==&#10;" strokecolor="black [3213]" strokeweight="1pt">
                                <v:stroke joinstyle="miter"/>
                              </v:line>
                              <v:line id="Straight Connector 192" o:spid="_x0000_s1185"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L8EAAADcAAAADwAAAGRycy9kb3ducmV2LnhtbERPzWrCQBC+C77DMkJvOjEWqdFVRGjx&#10;ZKn1AcbsmESzsyG7NWmfvlsoeJuP73dWm97W6s6tr5xomE4SUCy5M5UUGk6fr+MXUD6QGKqdsIZv&#10;9rBZDwcryozr5IPvx1CoGCI+Iw1lCE2G6POSLfmJa1gid3GtpRBhW6BpqYvhtsY0SeZoqZLYUFLD&#10;u5Lz2/HLarCzfXKYd+mhxvz6dpYfxOfZu9ZPo367BBW4Dw/xv3tv4vxFCn/PxAtw/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vwQAAANwAAAAPAAAAAAAAAAAAAAAA&#10;AKECAABkcnMvZG93bnJldi54bWxQSwUGAAAAAAQABAD5AAAAjwMAAAAA&#10;" strokecolor="black [3213]" strokeweight="1pt">
                                <v:stroke joinstyle="miter"/>
                              </v:line>
                            </v:group>
                          </v:group>
                          <v:group id="Group 193" o:spid="_x0000_s1186" style="position:absolute;left:11043;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group id="Group 194" o:spid="_x0000_s1187"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line id="Straight Connector 195" o:spid="_x0000_s1188"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jW8IAAADcAAAADwAAAGRycy9kb3ducmV2LnhtbERPzWrCQBC+C77DMoI3nVSttKmrlILi&#10;SdH2AabZaZI2Oxuyq4k+vSsUvM3H9zuLVWcrdebGl040PI0TUCyZM6XkGr4+16MXUD6QGKqcsIYL&#10;e1gt+70Fpca1cuDzMeQqhohPSUMRQp0i+qxgS37sapbI/bjGUoiwydE01MZwW+EkSeZoqZTYUFDN&#10;HwVnf8eT1WCn22Q3bye7CrPfzbdcEWfTvdbDQff+BipwFx7if/fWxPmvz3B/Jl6A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ZjW8IAAADcAAAADwAAAAAAAAAAAAAA&#10;AAChAgAAZHJzL2Rvd25yZXYueG1sUEsFBgAAAAAEAAQA+QAAAJADAAAAAA==&#10;" strokecolor="black [3213]" strokeweight="1pt">
                                <v:stroke joinstyle="miter"/>
                              </v:line>
                              <v:line id="Straight Connector 196" o:spid="_x0000_s1189"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9LMEAAADcAAAADwAAAGRycy9kb3ducmV2LnhtbERPzWrCQBC+F3yHZQRvdVItQaOrlELF&#10;k6XqA4zZMYnNzobs1kSfvlsoeJuP73eW697W6sqtr5xoeBknoFhyZyopNBwPH88zUD6QGKqdsIYb&#10;e1ivBk9Lyozr5Iuv+1CoGCI+Iw1lCE2G6POSLfmxa1gid3atpRBhW6BpqYvhtsZJkqRoqZLYUFLD&#10;7yXn3/sfq8FOt8ku7Sa7GvPL5iR3xNfpp9ajYf+2ABW4Dw/xv3tr4vx5Cn/PxAtw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FP0swQAAANwAAAAPAAAAAAAAAAAAAAAA&#10;AKECAABkcnMvZG93bnJldi54bWxQSwUGAAAAAAQABAD5AAAAjwMAAAAA&#10;" strokecolor="black [3213]" strokeweight="1pt">
                                <v:stroke joinstyle="miter"/>
                              </v:line>
                              <v:line id="Straight Connector 197" o:spid="_x0000_s1190"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hYt8IAAADcAAAADwAAAGRycy9kb3ducmV2LnhtbERPzWrCQBC+C77DMoK3OqmKtqmrlILi&#10;SdH2AabZaZI2Oxuyq4k+vSsUvM3H9zuLVWcrdebGl040PI8SUCyZM6XkGr4+108voHwgMVQ5YQ0X&#10;9rBa9nsLSo1r5cDnY8hVDBGfkoYihDpF9FnBlvzI1SyR+3GNpRBhk6NpqI3htsJxkszQUimxoaCa&#10;PwrO/o4nq8FOtslu1o53FWa/m2+5Ik4ne62Hg+79DVTgLjzE/+6tifNf53B/Jl6A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hYt8IAAADcAAAADwAAAAAAAAAAAAAA&#10;AAChAgAAZHJzL2Rvd25yZXYueG1sUEsFBgAAAAAEAAQA+QAAAJADAAAAAA==&#10;" strokecolor="black [3213]" strokeweight="1pt">
                                <v:stroke joinstyle="miter"/>
                              </v:line>
                            </v:group>
                            <v:group id="Group 198" o:spid="_x0000_s1191"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line id="Straight Connector 199" o:spid="_x0000_s1192"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pXsEAAADcAAAADwAAAGRycy9kb3ducmV2LnhtbERPzWrCQBC+C32HZQq96UQtoqmriGDx&#10;pFR9gGl2mqRmZ0N2NdGn7woFb/Px/c582dlKXbnxpRMNw0ECiiVzppRcw+m46U9B+UBiqHLCGm7s&#10;Ybl46c0pNa6VL74eQq5iiPiUNBQh1Cmizwq25AeuZoncj2sshQibHE1DbQy3FY6SZIKWSokNBdW8&#10;Ljg7Hy5Wgx1vk92kHe0qzH4/v+WO+D7ea/322q0+QAXuwlP8796aOH82g8cz8QJ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i2lewQAAANwAAAAPAAAAAAAAAAAAAAAA&#10;AKECAABkcnMvZG93bnJldi54bWxQSwUGAAAAAAQABAD5AAAAjwMAAAAA&#10;" strokecolor="black [3213]" strokeweight="1pt">
                                <v:stroke joinstyle="miter"/>
                              </v:line>
                              <v:line id="Straight Connector 200" o:spid="_x0000_s1193"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40OMIAAADcAAAADwAAAGRycy9kb3ducmV2LnhtbESPUWvCQBCE3wv9D8cWfGs2VZESPaUU&#10;Kj4p2v6AbW5Norm9kDtN9Nd7guDjMDPfMLNFb2t15tZXTjR8JCkoltyZSgoNf78/75+gfCAxVDth&#10;DRf2sJi/vswoM66TLZ93oVARIj4jDWUITYbo85It+cQ1LNHbu9ZSiLIt0LTURbitcZimE7RUSVwo&#10;qeHvkvPj7mQ12NEqXU+64brG/LD8lyvieLTRevDWf01BBe7DM/xor4yGSIT7mXgEcH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40OMIAAADcAAAADwAAAAAAAAAAAAAA&#10;AAChAgAAZHJzL2Rvd25yZXYueG1sUEsFBgAAAAAEAAQA+QAAAJADAAAAAA==&#10;" strokecolor="black [3213]" strokeweight="1pt">
                                <v:stroke joinstyle="miter"/>
                              </v:line>
                              <v:line id="Straight Connector 201" o:spid="_x0000_s1194"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Ro8QAAADcAAAADwAAAGRycy9kb3ducmV2LnhtbESPUWvCQBCE3wv9D8cWfKt7xiIlekop&#10;VHyyVPsD1tyaxOb2Qu400V/vFQp9HGbmG2axGlyjLtyF2ouByViDYim8raU08L3/eH4FFSKJpcYL&#10;G7hygNXy8WFBufW9fPFlF0uVIBJyMlDF2OaIoajYURj7liV5R985ikl2JdqO+gR3DWZaz9BRLWmh&#10;opbfKy5+dmdnwE03ejvrs22DxWl9kBviy/TTmNHT8DYHFXmI/+G/9sYayPQEfs+kI4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0pGjxAAAANwAAAAPAAAAAAAAAAAA&#10;AAAAAKECAABkcnMvZG93bnJldi54bWxQSwUGAAAAAAQABAD5AAAAkgMAAAAA&#10;" strokecolor="black [3213]" strokeweight="1pt">
                                <v:stroke joinstyle="miter"/>
                              </v:line>
                            </v:group>
                          </v:group>
                          <v:group id="Group 202" o:spid="_x0000_s1195" style="position:absolute;left:8018;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203" o:spid="_x0000_s1196"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line id="Straight Connector 204" o:spid="_x0000_s1197"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UyO8QAAADcAAAADwAAAGRycy9kb3ducmV2LnhtbESPUWvCQBCE3wv+h2MLfat7jSIleooI&#10;LT5Zqv0Ba25Norm9kLua6K/vFQp9HGbmG2axGlyjrtyF2ouBl7EGxVJ4W0tp4Ovw9vwKKkQSS40X&#10;NnDjAKvl6GFBufW9fPJ1H0uVIBJyMlDF2OaIoajYURj7liV5J985ikl2JdqO+gR3DWZaz9BRLWmh&#10;opY3FReX/bcz4CZbvZv12a7B4vx+lDvidPJhzNPjsJ6DijzE//Bfe2sNZHoKv2fSEc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TI7xAAAANwAAAAPAAAAAAAAAAAA&#10;AAAAAKECAABkcnMvZG93bnJldi54bWxQSwUGAAAAAAQABAD5AAAAkgMAAAAA&#10;" strokecolor="black [3213]" strokeweight="1pt">
                                <v:stroke joinstyle="miter"/>
                              </v:line>
                              <v:line id="Straight Connector 205" o:spid="_x0000_s1198"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XoMQAAADcAAAADwAAAGRycy9kb3ducmV2LnhtbESPUWvCQBCE3wv9D8cW+lb3GluR6Cml&#10;UPHJUtsfsObWJJrbC7nTpP31PUHwcZiZb5j5cnCNOnMXai8GnkcaFEvhbS2lgZ/vj6cpqBBJLDVe&#10;2MAvB1gu7u/mlFvfyxeft7FUCSIhJwNVjG2OGIqKHYWRb1mSt/edo5hkV6LtqE9w12Cm9QQd1ZIW&#10;Kmr5veLiuD05A2681ptJn20aLA6rnfwhvow/jXl8GN5moCIP8Ra+ttfWQKZf4XImHQF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6ZegxAAAANwAAAAPAAAAAAAAAAAA&#10;AAAAAKECAABkcnMvZG93bnJldi54bWxQSwUGAAAAAAQABAD5AAAAkgMAAAAA&#10;" strokecolor="black [3213]" strokeweight="1pt">
                                <v:stroke joinstyle="miter"/>
                              </v:line>
                              <v:line id="Straight Connector 206" o:spid="_x0000_s1199"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J18MAAADcAAAADwAAAGRycy9kb3ducmV2LnhtbESPUUvDQBCE3wv+h2MF39o9EwkSew0i&#10;KH2qWP0Ba25N0ub2Qu5sor/eEwp9HGbmG2Zdza5XJx5D58XA7UqDYqm97aQx8PH+vLwHFSKJpd4L&#10;G/jhANXmarGm0vpJ3vi0j41KEAklGWhjHErEULfsKKz8wJK8Lz86ikmODdqRpgR3PWZaF+iok7TQ&#10;0sBPLdfH/bcz4PKt3hVTtuuxPrx8yi/iXf5qzM31/PgAKvIcL+Fze2sNZLqA/zPpCOD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7CdfDAAAA3AAAAA8AAAAAAAAAAAAA&#10;AAAAoQIAAGRycy9kb3ducmV2LnhtbFBLBQYAAAAABAAEAPkAAACRAwAAAAA=&#10;" strokecolor="black [3213]" strokeweight="1pt">
                                <v:stroke joinstyle="miter"/>
                              </v:line>
                            </v:group>
                            <v:group id="Group 207" o:spid="_x0000_s1200"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line id="Straight Connector 208" o:spid="_x0000_s1201"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g4PsEAAADcAAAADwAAAGRycy9kb3ducmV2LnhtbERPzWrCQBC+F3yHZQq91dlGEYmuUoQW&#10;TxZ/HmDMjklsdjZktybt03cPgseP73+5HlyjbtyF2ouBt7EGxVJ4W0tp4HT8eJ2DCpHEUuOFDfxy&#10;gPVq9LSk3Ppe9nw7xFKlEAk5GahibHPEUFTsKIx9y5K4i+8cxQS7Em1HfQp3DWZaz9BRLamhopY3&#10;FRffhx9nwE22ejfrs12DxfXzLH+I08mXMS/Pw/sCVOQhPsR399YayHRam86kI4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6Dg+wQAAANwAAAAPAAAAAAAAAAAAAAAA&#10;AKECAABkcnMvZG93bnJldi54bWxQSwUGAAAAAAQABAD5AAAAjwMAAAAA&#10;" strokecolor="black [3213]" strokeweight="1pt">
                                <v:stroke joinstyle="miter"/>
                              </v:line>
                              <v:line id="Straight Connector 209" o:spid="_x0000_s1202"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SdpcQAAADcAAAADwAAAGRycy9kb3ducmV2LnhtbESPUWvCQBCE34X+h2MLvuleYxEbPUWE&#10;ik+Wan/AmtsmaXN7IXc1aX99r1DwcZiZb5jVZnCNunIXai8GHqYaFEvhbS2lgbfz82QBKkQSS40X&#10;NvDNATbru9GKcut7eeXrKZYqQSTkZKCKsc0RQ1GxozD1LUvy3n3nKCbZlWg76hPcNZhpPUdHtaSF&#10;ilreVVx8nr6cATc76OO8z44NFh/7i/wgPs5ejBnfD9slqMhDvIX/2wdrINNP8HcmHQF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J2lxAAAANwAAAAPAAAAAAAAAAAA&#10;AAAAAKECAABkcnMvZG93bnJldi54bWxQSwUGAAAAAAQABAD5AAAAkgMAAAAA&#10;" strokecolor="black [3213]" strokeweight="1pt">
                                <v:stroke joinstyle="miter"/>
                              </v:line>
                              <v:line id="Straight Connector 210" o:spid="_x0000_s1203"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ei5cEAAADcAAAADwAAAGRycy9kb3ducmV2LnhtbERPzUrDQBC+C77DMoI3M0laisRugwiV&#10;nir9eYAxOybR7GzIbpu0T+8eCj1+fP/LcrKdOvPgWycasiQFxVI500qt4XhYv7yC8oHEUOeENVzY&#10;Q7l6fFhSYdwoOz7vQ61iiPiCNDQh9AWirxq25BPXs0Tuxw2WQoRDjWagMYbbDvM0XaClVmJDQz1/&#10;NFz97U9Wg51t0u1izLcdVr+f33JFnM++tH5+mt7fQAWewl18c2+MhjyL8+OZeARw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R6LlwQAAANwAAAAPAAAAAAAAAAAAAAAA&#10;AKECAABkcnMvZG93bnJldi54bWxQSwUGAAAAAAQABAD5AAAAjwMAAAAA&#10;" strokecolor="black [3213]" strokeweight="1pt">
                                <v:stroke joinstyle="miter"/>
                              </v:line>
                            </v:group>
                          </v:group>
                          <v:group id="Group 211" o:spid="_x0000_s1204" style="position:absolute;left:4853;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212" o:spid="_x0000_s1205"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line id="Straight Connector 213" o:spid="_x0000_s1206"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U8ksMAAADcAAAADwAAAGRycy9kb3ducmV2LnhtbESPUWvCQBCE3wv+h2MF3+rGpIikniKC&#10;xSdL1R+wzW2T1NxeyF1N9Nd7hUIfh5n5hlmuB9uoK3e+dqJhNk1AsRTO1FJqOJ92zwtQPpAYapyw&#10;hht7WK9GT0vKjevlg6/HUKoIEZ+ThiqENkf0RcWW/NS1LNH7cp2lEGVXoumoj3DbYJokc7RUS1yo&#10;qOVtxcXl+GM12GyfHOZ9emiw+H77lDviS/au9WQ8bF5BBR7Cf/ivvTca0lkGv2fiEcD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VPJLDAAAA3AAAAA8AAAAAAAAAAAAA&#10;AAAAoQIAAGRycy9kb3ducmV2LnhtbFBLBQYAAAAABAAEAPkAAACRAwAAAAA=&#10;" strokecolor="black [3213]" strokeweight="1pt">
                                <v:stroke joinstyle="miter"/>
                              </v:line>
                              <v:line id="Straight Connector 214" o:spid="_x0000_s1207"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yk5sQAAADcAAAADwAAAGRycy9kb3ducmV2LnhtbESP3WrCQBSE74W+w3KE3umJUURSV5FC&#10;i1cWfx7gmD1NotmzIbs1aZ++KwheDjPzDbNc97ZWN2595UTDZJyAYsmdqaTQcDp+jBagfCAxVDth&#10;Db/sYb16GSwpM66TPd8OoVARIj4jDWUITYbo85It+bFrWKL37VpLIcq2QNNSF+G2xjRJ5mipkrhQ&#10;UsPvJefXw4/VYKfbZDfv0l2N+eXzLH+Is+mX1q/DfvMGKnAfnuFHe2s0pJMZ3M/EI4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KTmxAAAANwAAAAPAAAAAAAAAAAA&#10;AAAAAKECAABkcnMvZG93bnJldi54bWxQSwUGAAAAAAQABAD5AAAAkgMAAAAA&#10;" strokecolor="black [3213]" strokeweight="1pt">
                                <v:stroke joinstyle="miter"/>
                              </v:line>
                              <v:line id="Straight Connector 215" o:spid="_x0000_s1208"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ABfcQAAADcAAAADwAAAGRycy9kb3ducmV2LnhtbESPUWvCQBCE34X+h2MF33RjbEOJnlIE&#10;i09KbX/Amtsmqbm9kLua2F/vFQp9HGbmG2a1GWyjrtz52omG+SwBxVI4U0up4eN9N30G5QOJocYJ&#10;a7ixh836YbSi3Lhe3vh6CqWKEPE5aahCaHNEX1Rsyc9cyxK9T9dZClF2JZqO+gi3DaZJkqGlWuJC&#10;RS1vKy4up2+rwS72ySHr00ODxdfrWX4QHxdHrSfj4WUJKvAQ/sN/7b3RkM6f4PdMPAK4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AF9xAAAANwAAAAPAAAAAAAAAAAA&#10;AAAAAKECAABkcnMvZG93bnJldi54bWxQSwUGAAAAAAQABAD5AAAAkgMAAAAA&#10;" strokecolor="black [3213]" strokeweight="1pt">
                                <v:stroke joinstyle="miter"/>
                              </v:line>
                            </v:group>
                            <v:group id="Group 216" o:spid="_x0000_s1209"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line id="Straight Connector 217" o:spid="_x0000_s1210"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46kcQAAADcAAAADwAAAGRycy9kb3ducmV2LnhtbESPUWvCQBCE34X+h2MLvunGWGyJniKC&#10;4pOl2h+wza1J2txeyJ0m+ut7hYKPw8x8wyxWva3VlVtfOdEwGSegWHJnKik0fJ62ozdQPpAYqp2w&#10;hht7WC2fBgvKjOvkg6/HUKgIEZ+RhjKEJkP0ecmW/Ng1LNE7u9ZSiLIt0LTURbitMU2SGVqqJC6U&#10;1PCm5PzneLEa7HSfHGZdeqgx/959yR3xZfqu9fC5X89BBe7DI/zf3hsN6eQV/s7EI4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jqRxAAAANwAAAAPAAAAAAAAAAAA&#10;AAAAAKECAABkcnMvZG93bnJldi54bWxQSwUGAAAAAAQABAD5AAAAkgMAAAAA&#10;" strokecolor="black [3213]" strokeweight="1pt">
                                <v:stroke joinstyle="miter"/>
                              </v:line>
                              <v:line id="Straight Connector 218" o:spid="_x0000_s1211"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Gu48EAAADcAAAADwAAAGRycy9kb3ducmV2LnhtbERPzUrDQBC+C77DMoI3M0laisRugwiV&#10;nir9eYAxOybR7GzIbpu0T+8eCj1+fP/LcrKdOvPgWycasiQFxVI500qt4XhYv7yC8oHEUOeENVzY&#10;Q7l6fFhSYdwoOz7vQ61iiPiCNDQh9AWirxq25BPXs0Tuxw2WQoRDjWagMYbbDvM0XaClVmJDQz1/&#10;NFz97U9Wg51t0u1izLcdVr+f33JFnM++tH5+mt7fQAWewl18c2+MhjyLa+OZeARw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Ma7jwQAAANwAAAAPAAAAAAAAAAAAAAAA&#10;AKECAABkcnMvZG93bnJldi54bWxQSwUGAAAAAAQABAD5AAAAjwMAAAAA&#10;" strokecolor="black [3213]" strokeweight="1pt">
                                <v:stroke joinstyle="miter"/>
                              </v:line>
                              <v:line id="Straight Connector 219" o:spid="_x0000_s1212"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0LeMQAAADcAAAADwAAAGRycy9kb3ducmV2LnhtbESPUWvCQBCE34X+h2MLvunGWKSNniKC&#10;4pOl2h+wza1J2txeyJ0m+ut7hYKPw8x8wyxWva3VlVtfOdEwGSegWHJnKik0fJ62o1dQPpAYqp2w&#10;hht7WC2fBgvKjOvkg6/HUKgIEZ+RhjKEJkP0ecmW/Ng1LNE7u9ZSiLIt0LTURbitMU2SGVqqJC6U&#10;1PCm5PzneLEa7HSfHGZdeqgx/959yR3xZfqu9fC5X89BBe7DI/zf3hsN6eQN/s7EI4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Qt4xAAAANwAAAAPAAAAAAAAAAAA&#10;AAAAAKECAABkcnMvZG93bnJldi54bWxQSwUGAAAAAAQABAD5AAAAkgMAAAAA&#10;" strokecolor="black [3213]" strokeweight="1pt">
                                <v:stroke joinstyle="miter"/>
                              </v:line>
                            </v:group>
                          </v:group>
                          <v:group id="Group 220" o:spid="_x0000_s1213" style="position:absolute;left:1828;top:1477;width:2532;height:1028" coordsize="253218,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group id="Group 221" o:spid="_x0000_s1214" style="position:absolute;left:147711;width:105507;height:102870" coordsize="105507,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line id="Straight Connector 222" o:spid="_x0000_s1215" style="position:absolute;visibility:visible;mso-wrap-style:square" from="105507,0" to="1055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TtMMAAADcAAAADwAAAGRycy9kb3ducmV2LnhtbESPUWvCQBCE3wv+h2MF3+rGs4ikniKC&#10;xSdLbX/AmtsmaXN7IXc10V/vFQp9HGbmG2a1GVyjLtyF2ouB2TQDxVJ4W0tp4ON9/7gEFSKJpcYL&#10;G7hygM169LCi3Ppe3vhyiqVKEAk5GahibHPEUFTsKEx9y5K8T985ikl2JdqO+gR3DeosW6CjWtJC&#10;RS3vKi6+Tz/OgJsfsuOi18cGi6+Xs9wQn+avxkzGw/YZVOQh/of/2gdrQGsNv2fSEcD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1U7TDAAAA3AAAAA8AAAAAAAAAAAAA&#10;AAAAoQIAAGRycy9kb3ducmV2LnhtbFBLBQYAAAAABAAEAPkAAACRAwAAAAA=&#10;" strokecolor="black [3213]" strokeweight="1pt">
                                <v:stroke joinstyle="miter"/>
                              </v:line>
                              <v:line id="Straight Connector 223" o:spid="_x0000_s1216"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n2L8MAAADcAAAADwAAAGRycy9kb3ducmV2LnhtbESPUWvCQBCE3wv+h2MF3+rGpIhETxHB&#10;4pOltj9gza1JNLcXclcT++t7hUIfh5n5hlltBtuoO3e+dqJhNk1AsRTO1FJq+PzYPy9A+UBiqHHC&#10;Gh7sYbMePa0oN66Xd76fQqkiRHxOGqoQ2hzRFxVb8lPXskTv4jpLIcquRNNRH+G2wTRJ5miplrhQ&#10;Ucu7iovb6ctqsNkhOc779NhgcX09yzfiS/am9WQ8bJegAg/hP/zXPhgNaZrB75l4BHD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59i/DAAAA3AAAAA8AAAAAAAAAAAAA&#10;AAAAoQIAAGRycy9kb3ducmV2LnhtbFBLBQYAAAAABAAEAPkAAACRAwAAAAA=&#10;" strokecolor="black [3213]" strokeweight="1pt">
                                <v:stroke joinstyle="miter"/>
                              </v:line>
                              <v:line id="Straight Connector 224" o:spid="_x0000_s1217"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uW8MAAADcAAAADwAAAGRycy9kb3ducmV2LnhtbESPUWvCQBCE34X+h2OFvunGKCLRU6TQ&#10;4pOl6g9Yc2sSze2F3NWk/fW9guDjMDPfMKtNb2t159ZXTjRMxgkoltyZSgoNp+P7aAHKBxJDtRPW&#10;8MMeNuuXwYoy4zr54vshFCpCxGekoQyhyRB9XrIlP3YNS/QurrUUomwLNC11EW5rTJNkjpYqiQsl&#10;NfxWcn47fFsNdrpL9vMu3deYXz/O8os4m35q/Trst0tQgfvwDD/aO6MhTWfwfyYeA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QblvDAAAA3AAAAA8AAAAAAAAAAAAA&#10;AAAAoQIAAGRycy9kb3ducmV2LnhtbFBLBQYAAAAABAAEAPkAAACRAwAAAAA=&#10;" strokecolor="black [3213]" strokeweight="1pt">
                                <v:stroke joinstyle="miter"/>
                              </v:line>
                            </v:group>
                            <v:group id="Group 225" o:spid="_x0000_s1218" style="position:absolute;width:98473;height:102870" coordsize="98473,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line id="Straight Connector 226" o:spid="_x0000_s1219" style="position:absolute;visibility:visible;mso-wrap-style:square" from="98473,0" to="98473,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Vt8MAAADcAAAADwAAAGRycy9kb3ducmV2LnhtbESPUWvCQBCE3wv+h2MF3+qmUYKknlIK&#10;FZ8UbX/Amtsm0dxeyJ0m9tf3hEIfh5n5hlmuB9uoG3e+dqLhZZqAYimcqaXU8PX58bwA5QOJocYJ&#10;a7izh/Vq9LSk3LheDnw7hlJFiPicNFQhtDmiLyq25KeuZYnet+sshSi7Ek1HfYTbBtMkydBSLXGh&#10;opbfKy4ux6vVYGfbZJf16a7B4rw5yQ/ifLbXejIe3l5BBR7Cf/ivvTUa0jSDx5l4BHD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OVbfDAAAA3AAAAA8AAAAAAAAAAAAA&#10;AAAAoQIAAGRycy9kb3ducmV2LnhtbFBLBQYAAAAABAAEAPkAAACRAwAAAAA=&#10;" strokecolor="black [3213]" strokeweight="1pt">
                                <v:stroke joinstyle="miter"/>
                              </v:line>
                              <v:line id="Straight Connector 227" o:spid="_x0000_s1220" style="position:absolute;visibility:visible;mso-wrap-style:squar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LwLMQAAADcAAAADwAAAGRycy9kb3ducmV2LnhtbESPUWvCQBCE3wv+h2OFvjUbY7Elekop&#10;WHyyaPsD1tw2Sc3thdxpor++VxB8HGbmG2axGmyjztz52omGSZKCYimcqaXU8P21fnoF5QOJocYJ&#10;a7iwh9Vy9LCg3Lhednzeh1JFiPicNFQhtDmiLyq25BPXskTvx3WWQpRdiaajPsJtg1maztBSLXGh&#10;opbfKy6O+5PVYKebdDvrs22Dxe/HQa6Iz9NPrR/Hw9scVOAh3MO39sZoyLIX+D8Tjw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vAsxAAAANwAAAAPAAAAAAAAAAAA&#10;AAAAAKECAABkcnMvZG93bnJldi54bWxQSwUGAAAAAAQABAD5AAAAkgMAAAAA&#10;" strokecolor="black [3213]" strokeweight="1pt">
                                <v:stroke joinstyle="miter"/>
                              </v:line>
                              <v:line id="Straight Connector 228" o:spid="_x0000_s1221" style="position:absolute;visibility:visible;mso-wrap-style:square" from="49236,0" to="49236,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1kXsEAAADcAAAADwAAAGRycy9kb3ducmV2LnhtbERPzWrCQBC+C32HZQredNJEpKSuoRQq&#10;nhS1DzDNTpO02dmQ3Zro07sHwePH978qRtuqM/e+caLhZZ6AYimdaaTS8HX6nL2C8oHEUOuENVzY&#10;Q7F+mqwoN26QA5+PoVIxRHxOGuoQuhzRlzVb8nPXsUTux/WWQoR9haanIYbbFtMkWaKlRmJDTR1/&#10;1Fz+Hf+tBpttk91ySHctlr+bb7kiLrK91tPn8f0NVOAxPMR399ZoSNO4Np6JRwD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XWRewQAAANwAAAAPAAAAAAAAAAAAAAAA&#10;AKECAABkcnMvZG93bnJldi54bWxQSwUGAAAAAAQABAD5AAAAjwMAAAAA&#10;" strokecolor="black [3213]" strokeweight="1pt">
                                <v:stroke joinstyle="miter"/>
                              </v:line>
                            </v:group>
                          </v:group>
                        </v:group>
                        <v:oval id="Oval 33" o:spid="_x0000_s1222" style="position:absolute;left:25181;top:7948;width:2864;height:2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UbMUA&#10;AADbAAAADwAAAGRycy9kb3ducmV2LnhtbESPQWvCQBCF70L/wzKF3nSj1tKm2UgRAkJRMG0PvQ3Z&#10;MQnNzi7Z1cR/3xUEj48373vzsvVoOnGm3reWFcxnCQjiyuqWawXfX8X0FYQPyBo7y6TgQh7W+cMk&#10;w1TbgQ90LkMtIoR9igqaEFwqpa8aMuhn1hFH72h7gyHKvpa6xyHCTScXSfIiDbYcGxp0tGmo+itP&#10;Jr7xc6x3K95f3Hb4nT8v3opP4wqlnh7Hj3cQgcZwP76lt1rBcgnXLREA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lRsxQAAANsAAAAPAAAAAAAAAAAAAAAAAJgCAABkcnMv&#10;ZG93bnJldi54bWxQSwUGAAAAAAQABAD1AAAAigMAAAAA&#10;" fillcolor="#a8d08d [1945]" strokecolor="black [3213]" strokeweight="1pt">
                          <v:stroke joinstyle="miter"/>
                        </v:oval>
                      </v:group>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7" o:spid="_x0000_s1223" type="#_x0000_t5" style="position:absolute;left:41147;top:6401;width:985;height:13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X7MUA&#10;AADcAAAADwAAAGRycy9kb3ducmV2LnhtbESP0WrCQBRE3wX/YblC33RTW6pNXUUUQfHBqP2Aa/Y2&#10;Cc3eDburiX/fFQo+DjNzhpktOlOLGzlfWVbwOkpAEOdWV1wo+D5vhlMQPiBrrC2Tgjt5WMz7vRmm&#10;2rZ8pNspFCJC2KeooAyhSaX0eUkG/cg2xNH7sc5giNIVUjtsI9zUcpwkH9JgxXGhxIZWJeW/p6tR&#10;sHcOL+3nen04vt13m+KQZZd9q9TLoFt+gQjUhWf4v73VCsbvE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lfsxQAAANwAAAAPAAAAAAAAAAAAAAAAAJgCAABkcnMv&#10;ZG93bnJldi54bWxQSwUGAAAAAAQABAD1AAAAigMAAAAA&#10;" fillcolor="#538135 [2409]" strokecolor="black [3213]" strokeweight="1.5pt"/>
                  </v:group>
                </v:group>
                <v:group id="Group 273" o:spid="_x0000_s1224" style="position:absolute;top:3798;width:7546;height:9487" coordsize="7546,9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oup 252" o:spid="_x0000_s1225" style="position:absolute;top:2672;width:7541;height:1727;rotation:-9570164fd" coordsize="7541,1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Rj0cMAAADcAAAADwAAAGRycy9kb3ducmV2LnhtbESPQWsCMRSE7wX/Q3hC&#10;bzVrQFtWo4hW6EWha8HrY/PcXdy8LEm6bv99Iwgeh5n5hlmuB9uKnnxoHGuYTjIQxKUzDVcafk77&#10;tw8QISIbbB2Thj8KsF6NXpaYG3fjb+qLWIkE4ZCjhjrGLpcylDVZDBPXESfv4rzFmKSvpPF4S3Db&#10;SpVlc2mx4bRQY0fbmspr8WsTZbcrzr2aHg/qsz+oY/ueuZPX+nU8bBYgIg3xGX60v4wGNVNwP5OO&#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JGPRwwAAANwAAAAP&#10;AAAAAAAAAAAAAAAAAKoCAABkcnMvZG93bnJldi54bWxQSwUGAAAAAAQABAD6AAAAmgMAAAAA&#10;">
                    <v:shape id="Diagonal Stripe 253" o:spid="_x0000_s1226" style="position:absolute;left:5733;top:-83;width:1726;height:1891;rotation:3136231fd;visibility:visible;mso-wrap-style:square;v-text-anchor:middle" coordsize="172690,189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3Ck8QA&#10;AADcAAAADwAAAGRycy9kb3ducmV2LnhtbESPT2sCMRTE74LfITyhF6lZlUrZGkXEQi+2+LfXx+a5&#10;u7p5WZN03X77piB4HGZ+M8x03ppKNOR8aVnBcJCAIM6sLjlXsN+9P7+C8AFZY2WZFPySh/ms25li&#10;qu2NN9RsQy5iCfsUFRQh1KmUPivIoB/Ymjh6J+sMhihdLrXDWyw3lRwlyUQaLDkuFFjTsqDssv0x&#10;CkZu3b8mfPg+T1b4mR2rL9LYKPXUaxdvIAK14RG+0x86ci9j+D8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wpPEAAAA3AAAAA8AAAAAAAAAAAAAAAAAmAIAAGRycy9k&#10;b3ducmV2LnhtbFBLBQYAAAAABAAEAPUAAACJAwAAAAA=&#10;" path="m,94517l86345,r86345,l,189034,,94517xe" fillcolor="black [3213]" stroked="f" strokeweight="1pt">
                      <v:stroke joinstyle="miter"/>
                      <v:path arrowok="t" o:connecttype="custom" o:connectlocs="0,94517;86345,0;172690,0;0,189034;0,94517" o:connectangles="0,0,0,0,0"/>
                    </v:shape>
                    <v:rect id="Rectangle 254" o:spid="_x0000_s1227" style="position:absolute;top:23;width:6635;height:1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TcUA&#10;AADcAAAADwAAAGRycy9kb3ducmV2LnhtbESPQWsCMRSE74L/IbyCN81WbJGtUYq0WikWuha8Pjev&#10;u4vJS9hEXf+9EQo9DjPzDTNbdNaIM7WhcazgcZSBIC6dbrhS8LN7H05BhIis0TgmBVcKsJj3ezPM&#10;tbvwN52LWIkE4ZCjgjpGn0sZyposhpHzxMn7da3FmGRbSd3iJcGtkeMse5YWG04LNXpa1lQei5NV&#10;gNPNceLfdmb/tTWrQ/zcrn2hlRo8dK8vICJ18T/81/7QCsZPE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5tNxQAAANwAAAAPAAAAAAAAAAAAAAAAAJgCAABkcnMv&#10;ZG93bnJldi54bWxQSwUGAAAAAAQABAD1AAAAigMAAAAA&#10;" fillcolor="#8eaadb [1944]" strokecolor="black [3213]" strokeweight="1pt"/>
                  </v:group>
                  <v:shapetype id="_x0000_t32" coordsize="21600,21600" o:spt="32" o:oned="t" path="m,l21600,21600e" filled="f">
                    <v:path arrowok="t" fillok="f" o:connecttype="none"/>
                    <o:lock v:ext="edit" shapetype="t"/>
                  </v:shapetype>
                  <v:shape id="Straight Arrow Connector 256" o:spid="_x0000_s1228" type="#_x0000_t32" style="position:absolute;left:4360;width:0;height:2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4XsMMAAADcAAAADwAAAGRycy9kb3ducmV2LnhtbESP0YrCMBRE3wX/IVzBN00tVEvXKKIs&#10;LIKLun7Apbk2xeamNFHr35uFhX0cZuYMs1z3thEP6nztWMFsmoAgLp2uuVJw+fmc5CB8QNbYOCYF&#10;L/KwXg0HSyy0e/KJHudQiQhhX6ACE0JbSOlLQxb91LXE0bu6zmKIsquk7vAZ4baRaZLMpcWa44LB&#10;lraGytv5biPlmM/azWFR769pH8zrO+PLLlNqPOo3HyAC9eE//Nf+0grSbA6/Z+IR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OF7DDAAAA3AAAAA8AAAAAAAAAAAAA&#10;AAAAoQIAAGRycy9kb3ducmV2LnhtbFBLBQYAAAAABAAEAPkAAACRAwAAAAA=&#10;" strokecolor="black [3213]" strokeweight="1pt">
                    <v:stroke endarrow="block" joinstyle="miter"/>
                  </v:shape>
                  <v:shape id="Text Box 262" o:spid="_x0000_s1229" type="#_x0000_t202" style="position:absolute;left:70;top:6471;width:747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1M8YA&#10;AADcAAAADwAAAGRycy9kb3ducmV2LnhtbESPT2vCQBTE74V+h+UVems2BioSs4YQEEtpD/65eHtm&#10;n0kw+zZmtxr99N1CweMwM79hsnw0nbjQ4FrLCiZRDIK4srrlWsFuu3ybgXAeWWNnmRTcyEG+eH7K&#10;MNX2ymu6bHwtAoRdigoa7/tUSlc1ZNBFticO3tEOBn2QQy31gNcAN51M4ngqDbYcFhrsqWyoOm1+&#10;jILPcvmN60NiZveuXH0di/68278r9foyFnMQnkb/CP+3P7SCZJr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1M8YAAADcAAAADwAAAAAAAAAAAAAAAACYAgAAZHJz&#10;L2Rvd25yZXYueG1sUEsFBgAAAAAEAAQA9QAAAIsDAAAAAA==&#10;" filled="f" stroked="f" strokeweight=".5pt">
                    <v:textbox>
                      <w:txbxContent>
                        <w:p w14:paraId="09AED709" w14:textId="77777777" w:rsidR="00A82360" w:rsidRPr="00A82360" w:rsidRDefault="00A82360" w:rsidP="00A82360">
                          <w:pPr>
                            <w:rPr>
                              <w:sz w:val="16"/>
                              <w:szCs w:val="16"/>
                            </w:rPr>
                          </w:pPr>
                          <w:r w:rsidRPr="00A82360">
                            <w:rPr>
                              <w:sz w:val="16"/>
                              <w:szCs w:val="16"/>
                            </w:rPr>
                            <w:t>Pensil</w:t>
                          </w:r>
                        </w:p>
                      </w:txbxContent>
                    </v:textbox>
                  </v:shape>
                </v:group>
                <v:group id="Group 274" o:spid="_x0000_s1230" style="position:absolute;left:23211;top:2602;width:17655;height:11417" coordsize="17654,1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Straight Arrow Connector 259" o:spid="_x0000_s1231" type="#_x0000_t32" style="position:absolute;top:1969;width:2806;height:36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yMskAAADcAAAADwAAAGRycy9kb3ducmV2LnhtbESPQWvCQBSE7wX/w/IEL6VuTKnY6Coq&#10;FCq2FK0I3h7ZZ5I2+zbsbmPsr+8WCj0OM/MNM1t0phYtOV9ZVjAaJiCIc6srLhQc3p/uJiB8QNZY&#10;WyYFV/KwmPduZphpe+EdtftQiAhhn6GCMoQmk9LnJRn0Q9sQR+9sncEQpSukdniJcFPLNEnG0mDF&#10;caHEhtYl5Z/7L6Pg7T4dv2523xN3ezptVtvV8aX9SJUa9LvlFESgLvyH/9rPWkH68Ai/Z+IRkP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9MjLJAAAA3AAAAA8AAAAA&#10;AAAAAAAAAAAAoQIAAGRycy9kb3ducmV2LnhtbFBLBQYAAAAABAAEAPkAAACXAwAAAAA=&#10;" strokecolor="black [3213]" strokeweight="1pt">
                    <v:stroke endarrow="block" joinstyle="miter"/>
                  </v:shape>
                  <v:shape id="Straight Arrow Connector 263" o:spid="_x0000_s1232" type="#_x0000_t32" style="position:absolute;left:3587;top:2602;width:0;height:88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PZcgAAADcAAAADwAAAGRycy9kb3ducmV2LnhtbESPQUvDQBSE74L/YXmCF7EbUwglZlNa&#10;QbColNZS6O2RfSap2bdhd01jf71bEDwOM/MNU8xH04mBnG8tK3iYJCCIK6tbrhXsPp7vZyB8QNbY&#10;WSYFP+RhXl5fFZhre+INDdtQiwhhn6OCJoQ+l9JXDRn0E9sTR+/TOoMhSldL7fAU4aaTaZJk0mDL&#10;caHBnp4aqr6230bBeppm76vNeebuDofV8nW5fxuOqVK3N+PiEUSgMfyH/9ovWkGaTeFyJh4BW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nPZcgAAADcAAAADwAAAAAA&#10;AAAAAAAAAAChAgAAZHJzL2Rvd25yZXYueG1sUEsFBgAAAAAEAAQA+QAAAJYDAAAAAA==&#10;" strokecolor="black [3213]" strokeweight="1pt">
                    <v:stroke endarrow="block" joinstyle="miter"/>
                  </v:shape>
                  <v:shape id="Text Box 264" o:spid="_x0000_s1233" type="#_x0000_t202" style="position:absolute;left:2743;width:14911;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I3McA&#10;AADcAAAADwAAAGRycy9kb3ducmV2LnhtbESPzWrDMBCE74G+g9hCbolc0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iNzHAAAA3AAAAA8AAAAAAAAAAAAAAAAAmAIAAGRy&#10;cy9kb3ducmV2LnhtbFBLBQYAAAAABAAEAPUAAACMAwAAAAA=&#10;" filled="f" stroked="f" strokeweight=".5pt">
                    <v:textbox>
                      <w:txbxContent>
                        <w:p w14:paraId="1F8BBF5A" w14:textId="77777777" w:rsidR="00A82360" w:rsidRPr="00A82360" w:rsidRDefault="00A82360" w:rsidP="00A82360">
                          <w:pPr>
                            <w:rPr>
                              <w:sz w:val="16"/>
                              <w:szCs w:val="16"/>
                            </w:rPr>
                          </w:pPr>
                          <w:r w:rsidRPr="00A82360">
                            <w:rPr>
                              <w:sz w:val="16"/>
                              <w:szCs w:val="16"/>
                            </w:rPr>
                            <w:t>Skala Pengukuran</w:t>
                          </w:r>
                        </w:p>
                      </w:txbxContent>
                    </v:textbox>
                  </v:shape>
                </v:group>
                <v:group id="Group 275" o:spid="_x0000_s1234" style="position:absolute;left:33903;top:7526;width:11512;height:5464" coordsize="11512,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Text Box 261" o:spid="_x0000_s1235" type="#_x0000_t202" style="position:absolute;width:11512;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rRMYA&#10;AADcAAAADwAAAGRycy9kb3ducmV2LnhtbESPQWvCQBSE74X+h+UVvDUbAw2SZhUJSEuxh2guvT2z&#10;zySYfZtmt5r213cFweMwM98w+WoyvTjT6DrLCuZRDIK4trrjRkG13zwvQDiPrLG3TAp+ycFq+fiQ&#10;Y6bthUs673wjAoRdhgpa74dMSle3ZNBFdiAO3tGOBn2QYyP1iJcAN71M4jiVBjsOCy0OVLRUn3Y/&#10;RsFHsfnE8pCYxV9fvG2P6+G7+npRavY0rV9BeJr8PXxrv2sFSTq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rRMYAAADcAAAADwAAAAAAAAAAAAAAAACYAgAAZHJz&#10;L2Rvd25yZXYueG1sUEsFBgAAAAAEAAQA9QAAAIsDAAAAAA==&#10;" filled="f" stroked="f" strokeweight=".5pt">
                    <v:textbox>
                      <w:txbxContent>
                        <w:p w14:paraId="4941C758" w14:textId="77777777" w:rsidR="00A82360" w:rsidRPr="00A82360" w:rsidRDefault="00A82360" w:rsidP="00A82360">
                          <w:pPr>
                            <w:rPr>
                              <w:sz w:val="16"/>
                              <w:szCs w:val="16"/>
                            </w:rPr>
                          </w:pPr>
                          <w:r w:rsidRPr="00A82360">
                            <w:rPr>
                              <w:sz w:val="16"/>
                              <w:szCs w:val="16"/>
                            </w:rPr>
                            <w:t>Bahan Khusus</w:t>
                          </w:r>
                        </w:p>
                      </w:txbxContent>
                    </v:textbox>
                  </v:shape>
                  <v:shape id="Straight Arrow Connector 265" o:spid="_x0000_s1236" type="#_x0000_t32" style="position:absolute;left:8932;top:2672;width:635;height:27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sgx8QAAADcAAAADwAAAGRycy9kb3ducmV2LnhtbESPQWvCQBSE7wX/w/KE3uqmgiLRVayg&#10;9FRpFL0+ss8kmn0bd7dJ/PduodDjMDPfMItVb2rRkvOVZQXvowQEcW51xYWC42H7NgPhA7LG2jIp&#10;eJCH1XLwssBU246/qc1CISKEfYoKyhCaVEqfl2TQj2xDHL2LdQZDlK6Q2mEX4aaW4ySZSoMVx4US&#10;G9qUlN+yH6PgdL1TW7Szr3Oyn9y77KPa7txDqddhv56DCNSH//Bf+1MrGE8n8HsmHg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yDHxAAAANwAAAAPAAAAAAAAAAAA&#10;AAAAAKECAABkcnMvZG93bnJldi54bWxQSwUGAAAAAAQABAD5AAAAkgMAAAAA&#10;" strokecolor="black [3213]" strokeweight="1pt">
                    <v:stroke endarrow="block" joinstyle="miter"/>
                  </v:shape>
                </v:group>
                <v:group id="Group 272" o:spid="_x0000_s1237" style="position:absolute;left:8651;top:6471;width:7711;height:2743" coordsize="7710,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oundrect id="Rounded Rectangle 267" o:spid="_x0000_s1238" style="position:absolute;width:7710;height:862;rotation:-2288140fd;flip:x;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L8UA&#10;AADcAAAADwAAAGRycy9kb3ducmV2LnhtbESPzWrDMBCE74W8g9hAb7XcHJLiWjamNFDIofnpA2yt&#10;re3EWrmWlDhvXwUCPQ4z8w2Tl5PpxZlG11lW8JykIIhrqztuFHwd1k8vIJxH1thbJgVXclAWs4cc&#10;M20vvKPz3jciQthlqKD1fsikdHVLBl1iB+Lo/djRoI9ybKQe8RLhppeLNF1Kgx3HhRYHemupPu2D&#10;URA2nXkPAddYHXlbD7/f18/VRqnH+VS9gvA0+f/wvf2hFSyWK7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vxQAAANwAAAAPAAAAAAAAAAAAAAAAAJgCAABkcnMv&#10;ZG93bnJldi54bWxQSwUGAAAAAAQABAD1AAAAigMAAAAA&#10;" fillcolor="#538135 [2409]" strokecolor="black [3213]" strokeweight="1pt">
                    <v:stroke joinstyle="miter"/>
                  </v:roundrect>
                  <v:oval id="Oval 269" o:spid="_x0000_s1239" style="position:absolute;left:6189;top:1899;width:844;height: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308UA&#10;AADcAAAADwAAAGRycy9kb3ducmV2LnhtbESPQWvCQBCF70L/wzIFb7oxqGh0FRECgrRQtYfehuyY&#10;BLOzS3Y18d93hUKPjzfve/PW29404kGtry0rmIwTEMSF1TWXCi7nfLQA4QOyxsYyKXiSh+3mbbDG&#10;TNuOv+hxCqWIEPYZKqhCcJmUvqjIoB9bRxy9q20NhijbUuoWuwg3jUyTZC4N1hwbKnS0r6i4ne4m&#10;vvF9LT9m/Pl0h+5nMk2X+dG4XKnhe79bgQjUh//jv/RBK0jnS3iNiQS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LfTxQAAANwAAAAPAAAAAAAAAAAAAAAAAJgCAABkcnMv&#10;ZG93bnJldi54bWxQSwUGAAAAAAQABAD1AAAAigMAAAAA&#10;" fillcolor="#a8d08d [1945]" strokecolor="black [3213]" strokeweight="1pt">
                    <v:stroke joinstyle="miter"/>
                  </v:oval>
                </v:group>
                <v:group id="Group 271" o:spid="_x0000_s1240" style="position:absolute;left:29471;top:12660;width:7781;height:933" coordsize="778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oundrect id="Rounded Rectangle 268" o:spid="_x0000_s1241" style="position:absolute;left:70;top:70;width:7711;height:862;flip:x;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F0cMA&#10;AADcAAAADwAAAGRycy9kb3ducmV2LnhtbERPW0/CMBR+N/E/NMeEN+m4OM2kECCBaOKDDuLzyXpc&#10;F9bT0ZYx/r19MPHxy3dfrAbbip58aBwrmIwzEMSV0w3XCo6H3eMLiBCRNbaOScGNAqyW93cLLLS7&#10;8hf1ZaxFCuFQoAITY1dIGSpDFsPYdcSJ+3HeYkzQ11J7vKZw28ppluXSYsOpwWBHW0PVqbxYBfN9&#10;aarzx2XznudP7ffs09u6f1Zq9DCsX0FEGuK/+M/9phVM87Q2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6F0cMAAADcAAAADwAAAAAAAAAAAAAAAACYAgAAZHJzL2Rv&#10;d25yZXYueG1sUEsFBgAAAAAEAAQA9QAAAIgDAAAAAA==&#10;" fillcolor="#538135 [2409]" strokecolor="black [3213]" strokeweight="1pt">
                    <v:stroke joinstyle="miter"/>
                  </v:roundrect>
                  <v:oval id="Oval 270" o:spid="_x0000_s1242" style="position:absolute;width:844;height: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Ik8YA&#10;AADcAAAADwAAAGRycy9kb3ducmV2LnhtbESPwWrCQBCG74W+wzKF3urGUG2bukoRAoJU0LaH3obs&#10;mIRmZ5fsauLbdw6Cx+Gf/5tvFqvRdepMfWw9G5hOMlDElbct1wa+v8qnV1AxIVvsPJOBC0VYLe/v&#10;FlhYP/CezodUK4FwLNBAk1IotI5VQw7jxAdiyY6+d5hk7GttexwE7jqdZ9lcO2xZLjQYaN1Q9Xc4&#10;OdH4OdafM95dwmb4nT7nb+XWhdKYx4fx4x1UojHdlq/tjTWQv4i+PCME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eIk8YAAADcAAAADwAAAAAAAAAAAAAAAACYAgAAZHJz&#10;L2Rvd25yZXYueG1sUEsFBgAAAAAEAAQA9QAAAIsDAAAAAA==&#10;" fillcolor="#a8d08d [1945]" strokecolor="black [3213]" strokeweight="1pt">
                    <v:stroke joinstyle="miter"/>
                  </v:oval>
                </v:group>
                <v:shape id="Straight Arrow Connector 276" o:spid="_x0000_s1243" type="#_x0000_t32" style="position:absolute;left:11535;top:2602;width:2806;height:36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f6IMkAAADcAAAADwAAAGRycy9kb3ducmV2LnhtbESP3UrDQBSE7wXfYTlCb8RumkIssdti&#10;CwVLLdIfhN4dssckmj0bdtc09em7guDlMDPfMNN5bxrRkfO1ZQWjYQKCuLC65lLB8bB6mIDwAVlj&#10;Y5kUXMjDfHZ7M8Vc2zPvqNuHUkQI+xwVVCG0uZS+qMigH9qWOHof1hkMUbpSaofnCDeNTJMkkwZr&#10;jgsVtrSsqPjafxsFb+M02653PxN3fzqtF5vF+2v3mSo1uOufn0AE6sN/+K/9ohWkjxn8nolH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HX+iDJAAAA3AAAAA8AAAAA&#10;AAAAAAAAAAAAoQIAAGRycy9kb3ducmV2LnhtbFBLBQYAAAAABAAEAPkAAACXAwAAAAA=&#10;" strokecolor="black [3213]" strokeweight="1pt">
                  <v:stroke endarrow="block" joinstyle="miter"/>
                </v:shape>
                <v:shape id="Text Box 277" o:spid="_x0000_s1244" type="#_x0000_t202" style="position:absolute;left:12238;width:14910;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AdscA&#10;AADcAAAADwAAAGRycy9kb3ducmV2LnhtbESPzWrDMBCE74G+g9hCbolcQ5vgRjHGYFJCesjPpbet&#10;tbFNrZVrKY7Tp68KhRyHmfmGWaWjacVAvWssK3iaRyCIS6sbrhScjsVsCcJ5ZI2tZVJwIwfp+mGy&#10;wkTbK+9pOPhKBAi7BBXU3neJlK6syaCb2444eGfbG/RB9pXUPV4D3LQyjqIXabDhsFBjR3lN5dfh&#10;YhRs8+Id95+xWf60+WZ3zrrv08ezUtPHMXsF4Wn09/B/+00riB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gHbHAAAA3AAAAA8AAAAAAAAAAAAAAAAAmAIAAGRy&#10;cy9kb3ducmV2LnhtbFBLBQYAAAAABAAEAPUAAACMAwAAAAA=&#10;" filled="f" stroked="f" strokeweight=".5pt">
                  <v:textbox>
                    <w:txbxContent>
                      <w:p w14:paraId="5FFD0A0F" w14:textId="77777777" w:rsidR="00A82360" w:rsidRPr="00A82360" w:rsidRDefault="00A82360" w:rsidP="00A82360">
                        <w:pPr>
                          <w:rPr>
                            <w:sz w:val="16"/>
                            <w:szCs w:val="16"/>
                          </w:rPr>
                        </w:pPr>
                        <w:r w:rsidRPr="00A82360">
                          <w:rPr>
                            <w:sz w:val="16"/>
                            <w:szCs w:val="16"/>
                          </w:rPr>
                          <w:t>Fitur Tambahan</w:t>
                        </w:r>
                      </w:p>
                    </w:txbxContent>
                  </v:textbox>
                </v:shape>
                <v:shape id="Text Box 278" o:spid="_x0000_s1245" type="#_x0000_t202" style="position:absolute;left:4608;top:16083;width:35683;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UBMMA&#10;AADcAAAADwAAAGRycy9kb3ducmV2LnhtbERPy4rCMBTdC/MP4Q6403QKo6VjFCmIg+jCx8bdtbm2&#10;ZZqbThO1+vVmIbg8nPdk1plaXKl1lWUFX8MIBHFudcWFgsN+MUhAOI+ssbZMCu7kYDb96E0w1fbG&#10;W7rufCFCCLsUFZTeN6mULi/JoBvahjhwZ9sa9AG2hdQt3kK4qWUcRSNpsOLQUGJDWUn53+5iFKyy&#10;xQa3p9gkjzpbrs/z5v9w/Faq/9nNf0B46vxb/HL/agXx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UBMMAAADcAAAADwAAAAAAAAAAAAAAAACYAgAAZHJzL2Rv&#10;d25yZXYueG1sUEsFBgAAAAAEAAQA9QAAAIgDAAAAAA==&#10;" filled="f" stroked="f" strokeweight=".5pt">
                  <v:textbox>
                    <w:txbxContent>
                      <w:p w14:paraId="517B5601" w14:textId="77777777" w:rsidR="00A82360" w:rsidRPr="00A82360" w:rsidRDefault="00A82360" w:rsidP="00A82360">
                        <w:pPr>
                          <w:rPr>
                            <w:sz w:val="18"/>
                            <w:szCs w:val="18"/>
                          </w:rPr>
                        </w:pPr>
                        <w:r w:rsidRPr="00A82360">
                          <w:rPr>
                            <w:sz w:val="18"/>
                            <w:szCs w:val="18"/>
                          </w:rPr>
                          <w:t>Gambar 2. Rancangan awal alat GeoKlik</w:t>
                        </w:r>
                      </w:p>
                    </w:txbxContent>
                  </v:textbox>
                </v:shape>
                <w10:wrap type="topAndBottom" anchorx="margin"/>
              </v:group>
            </w:pict>
          </mc:Fallback>
        </mc:AlternateContent>
      </w:r>
      <w:r w:rsidR="00A82360" w:rsidRPr="00A82360">
        <w:rPr>
          <w:sz w:val="22"/>
          <w:szCs w:val="22"/>
        </w:rPr>
        <w:t>Alat-alat Euclid terdiri dari penggaris, busur, dan jangka yang sering digunakan untuk mengkronstruksi objek-objek geometri. Penggaris digunakan untuk mengukur panjang suatu benda atau menjadi acua</w:t>
      </w:r>
      <w:r w:rsidR="00A82360" w:rsidRPr="00A82360">
        <w:rPr>
          <w:sz w:val="22"/>
          <w:szCs w:val="22"/>
          <w:lang w:val="id-ID"/>
        </w:rPr>
        <w:t>n</w:t>
      </w:r>
      <w:r w:rsidR="00A82360" w:rsidRPr="00A82360">
        <w:rPr>
          <w:sz w:val="22"/>
          <w:szCs w:val="22"/>
        </w:rPr>
        <w:t xml:space="preserve"> satuan panjang ketika </w:t>
      </w:r>
      <w:r w:rsidR="00A82360" w:rsidRPr="00A82360">
        <w:rPr>
          <w:color w:val="000000" w:themeColor="text1"/>
          <w:sz w:val="22"/>
          <w:szCs w:val="22"/>
        </w:rPr>
        <w:t xml:space="preserve">menggambar (lihat gambar 1). </w:t>
      </w:r>
      <w:r w:rsidR="00A82360" w:rsidRPr="00A82360">
        <w:rPr>
          <w:sz w:val="22"/>
          <w:szCs w:val="22"/>
        </w:rPr>
        <w:t xml:space="preserve">Sedangkan, busur digunakan untuk mengukur besar sudut. Salah satu contoh busur dapat dilihat pada </w:t>
      </w:r>
      <w:r w:rsidR="00A82360" w:rsidRPr="00A82360">
        <w:rPr>
          <w:color w:val="000000" w:themeColor="text1"/>
          <w:sz w:val="22"/>
          <w:szCs w:val="22"/>
        </w:rPr>
        <w:t xml:space="preserve">gambar 1. </w:t>
      </w:r>
      <w:r w:rsidR="00A82360" w:rsidRPr="00A82360">
        <w:rPr>
          <w:sz w:val="22"/>
          <w:szCs w:val="22"/>
        </w:rPr>
        <w:t xml:space="preserve">Berbeda dengan penggaris dan busur, jangka bukanlah suatu alat yang digunakan untuk mengukur. Tetapi, jangka merupakan alat yang berfungsi untuk menggambar objek melingkar atau melengkung seperti lingkarang. Jenis-jenis jangka saat ini ada banyak sekali mulai dari model yang menggunakan pensil maupun yang tidak. Alat-alat ini sangatlah penting terutama bagi mereka yang berkecimpung dalam dunia menggambar misalnya seperti seorang arsitek ataupun guru. Dalam perkembangannya ketiga alat ini tidak terlalu mendapat banyak perhatian seiring berkembangnya teknologi. Akibatnya bentuk dan rupa nya tidak banyak mengalami perubahan yang berarti. Padahal teknologi yang semakin maju seharusnya pun ikut memberikan efek perkembangan pada alat-alat ini. Akibatnya, disaat alat-alat lain menjadi semakin praktis dan mudah digunakan seperti proyektor, smartboard, pointer, smartphone dan lain-lain, alat-alat Euclid menjadi terlihat tidak efisien dan ribet. Contohnya, seorang arsitek atau guru harus membawa begitu banyak peralatan untuk melakukan pekerjaannya karena alat-alat Euclid ini terpisah-pisah dan besar. Oleh karena itu, sudah saatnya alat-alat ini lebih dikembangkan agar menjadi semakin baik dan mudah untuk digunakan. </w:t>
      </w:r>
    </w:p>
    <w:p w14:paraId="0AAE0A4D" w14:textId="0E206B8E" w:rsidR="00A82360" w:rsidRPr="00A82360" w:rsidRDefault="00A82360" w:rsidP="00A82360">
      <w:pPr>
        <w:ind w:left="4" w:firstLine="563"/>
        <w:jc w:val="both"/>
        <w:rPr>
          <w:sz w:val="22"/>
          <w:szCs w:val="22"/>
        </w:rPr>
      </w:pPr>
      <w:r w:rsidRPr="00A82360">
        <w:rPr>
          <w:sz w:val="22"/>
          <w:szCs w:val="22"/>
        </w:rPr>
        <w:t>GeoKlik merupakan gabungan dari tiga jenis alat pembelajaran dalam geometri Euclid yaitu 1) Penggaris, 2) Jangka, dan 3) Busur. Nama GeoKlik sendiri terinspirasi dari istilah “Geometri Euclid” dengan tambahan “Klik” yang berarti pengguna bisa merubah fungsi alat misalnya dari penggaris menjadi jangka hanya dengan satu gerakan “Klik”. Gambaran kasar desain alat GeoKlik yang akan dikembangkan dapat dilihat pada Gambar 2. GeoKlik diprediksi memiliki beberapa keunggulan dibanding alat-</w:t>
      </w:r>
      <w:r w:rsidRPr="00A82360">
        <w:rPr>
          <w:sz w:val="22"/>
          <w:szCs w:val="22"/>
        </w:rPr>
        <w:lastRenderedPageBreak/>
        <w:t xml:space="preserve">alat konvensional yang lain. Pertama, GeoKlik sudah disesuaikan untuk penggunaan baik pada </w:t>
      </w:r>
      <w:r w:rsidRPr="00A82360">
        <w:rPr>
          <w:i/>
          <w:sz w:val="22"/>
          <w:szCs w:val="22"/>
        </w:rPr>
        <w:t>whiteboard</w:t>
      </w:r>
      <w:r w:rsidRPr="00A82360">
        <w:rPr>
          <w:sz w:val="22"/>
          <w:szCs w:val="22"/>
        </w:rPr>
        <w:t xml:space="preserve"> maupun pada papan biasa atau kertas. Ini berbeda dengan alat-alat konvensional yang kadang sulit digunakan karena tidak cocok dengan bidang gambar. Manfaat kedua GeoKlik yaitu pengguna tidak perlu berganti-ganti alat ketika menggambar dikarenakan fitur busur dan penggaris telah terintegrasi pada alat. Sebagai contoh, untuk menggambar sudut 60</w:t>
      </w:r>
      <w:r w:rsidRPr="00A82360">
        <w:rPr>
          <w:rFonts w:ascii="Cambria Math" w:hAnsi="Cambria Math"/>
          <w:sz w:val="22"/>
          <w:szCs w:val="22"/>
        </w:rPr>
        <w:t>°</w:t>
      </w:r>
      <w:r w:rsidRPr="00A82360">
        <w:rPr>
          <w:sz w:val="22"/>
          <w:szCs w:val="22"/>
        </w:rPr>
        <w:t xml:space="preserve"> atau garis lingkarang dengan jari-jari 10 cm, pengguna hanya perlu menyesuaikan skala pada GeoKlik sehingga garis yang dihasilkan otomatis akan memiliki ukurang yang diinginkan. Pada alat konvensional, hal ini tidak mungkin untuk dilakukan oleh pengguna karena alat-alat tidak terintegrasi. Manfaat ketiga GeoKlik yaitu mempermudah guru dalam kegiatan pembelajaran karena lebih efisien, praktis, dan fleksibel. Misalkan, seorang guru tidak dapat menjelaskan pada siswa sambil menggambar karena alat sulit digunakan. Jika guru menggunakan GeoKlik maka masalah seperti di atas akan terselesaikan. Selain manfaat-manfaat di atas, GeoKlik juga menawarkan fitur tambahan seperti alat untuk meniru atau memperbesar gambar, penggaris segiti</w:t>
      </w:r>
      <w:r w:rsidR="00EF160C">
        <w:rPr>
          <w:sz w:val="22"/>
          <w:szCs w:val="22"/>
          <w:lang w:val="id-ID"/>
        </w:rPr>
        <w:t>g</w:t>
      </w:r>
      <w:r w:rsidRPr="00A82360">
        <w:rPr>
          <w:sz w:val="22"/>
          <w:szCs w:val="22"/>
        </w:rPr>
        <w:t xml:space="preserve">a atau siku-siku dan masih banyak fitur yang mungkin ditambahkan dalam pengembangan </w:t>
      </w:r>
      <w:commentRangeStart w:id="3"/>
      <w:r w:rsidRPr="00A82360">
        <w:rPr>
          <w:sz w:val="22"/>
          <w:szCs w:val="22"/>
        </w:rPr>
        <w:t>GeoKlik</w:t>
      </w:r>
      <w:commentRangeEnd w:id="3"/>
      <w:r w:rsidR="007277A9">
        <w:rPr>
          <w:rStyle w:val="CommentReference"/>
        </w:rPr>
        <w:commentReference w:id="3"/>
      </w:r>
      <w:r w:rsidRPr="00A82360">
        <w:rPr>
          <w:sz w:val="22"/>
          <w:szCs w:val="22"/>
        </w:rPr>
        <w:t>.</w:t>
      </w:r>
    </w:p>
    <w:p w14:paraId="51CDDD5A" w14:textId="77777777" w:rsidR="00C035A2" w:rsidRDefault="00C035A2" w:rsidP="00BF211B">
      <w:pPr>
        <w:pStyle w:val="PythagorasHeading1"/>
        <w:rPr>
          <w:lang w:val="id-ID"/>
        </w:rPr>
      </w:pPr>
    </w:p>
    <w:p w14:paraId="61B19412" w14:textId="77777777" w:rsidR="00F272A4" w:rsidRPr="00BF211B" w:rsidRDefault="00D62C5C" w:rsidP="00BF211B">
      <w:pPr>
        <w:pStyle w:val="PythagorasHeading1"/>
      </w:pPr>
      <w:r>
        <w:rPr>
          <w:lang w:val="id-ID"/>
        </w:rPr>
        <w:t>M</w:t>
      </w:r>
      <w:r>
        <w:t xml:space="preserve">ETODE </w:t>
      </w:r>
    </w:p>
    <w:p w14:paraId="748A503A" w14:textId="77777777" w:rsidR="00A82360" w:rsidRPr="00A82360" w:rsidRDefault="00A82360" w:rsidP="00A82360">
      <w:pPr>
        <w:ind w:firstLine="567"/>
        <w:jc w:val="both"/>
        <w:rPr>
          <w:bCs/>
          <w:iCs/>
          <w:color w:val="000000" w:themeColor="text1"/>
          <w:sz w:val="22"/>
          <w:szCs w:val="22"/>
        </w:rPr>
      </w:pPr>
      <w:commentRangeStart w:id="4"/>
      <w:r w:rsidRPr="00A82360">
        <w:rPr>
          <w:sz w:val="22"/>
          <w:szCs w:val="22"/>
        </w:rPr>
        <w:t>Penelitian ini bertujuan untuk mengembangkan alat pembelajaran untuk mendukung kegiatan pembelajaran geometri</w:t>
      </w:r>
      <w:commentRangeEnd w:id="4"/>
      <w:r w:rsidR="007277A9">
        <w:rPr>
          <w:rStyle w:val="CommentReference"/>
        </w:rPr>
        <w:commentReference w:id="4"/>
      </w:r>
      <w:r w:rsidRPr="00A82360">
        <w:rPr>
          <w:sz w:val="22"/>
          <w:szCs w:val="22"/>
        </w:rPr>
        <w:t xml:space="preserve">. Selain itu, penelitian ini juga bermaksud untuk mengetahui kualitas alat yang dikembangkan dilihat dari aspek desain, isi, dan respon mahasiswa. Untuk mencapai tujuan tersebut, penelitian ini menggunakan metode penelitian pengembangan dengan model 4D yang terdiri dari 4 tahap pengembangan yaitu 1) </w:t>
      </w:r>
      <w:r w:rsidRPr="00A82360">
        <w:rPr>
          <w:i/>
          <w:sz w:val="22"/>
          <w:szCs w:val="22"/>
        </w:rPr>
        <w:t>Define</w:t>
      </w:r>
      <w:r w:rsidRPr="00A82360">
        <w:rPr>
          <w:sz w:val="22"/>
          <w:szCs w:val="22"/>
        </w:rPr>
        <w:t xml:space="preserve">, 2) </w:t>
      </w:r>
      <w:r w:rsidRPr="00A82360">
        <w:rPr>
          <w:i/>
          <w:sz w:val="22"/>
          <w:szCs w:val="22"/>
        </w:rPr>
        <w:t>Design</w:t>
      </w:r>
      <w:r w:rsidRPr="00A82360">
        <w:rPr>
          <w:sz w:val="22"/>
          <w:szCs w:val="22"/>
        </w:rPr>
        <w:t xml:space="preserve">, 3) </w:t>
      </w:r>
      <w:r w:rsidRPr="00A82360">
        <w:rPr>
          <w:i/>
          <w:sz w:val="22"/>
          <w:szCs w:val="22"/>
        </w:rPr>
        <w:t>Develop</w:t>
      </w:r>
      <w:r w:rsidRPr="00A82360">
        <w:rPr>
          <w:sz w:val="22"/>
          <w:szCs w:val="22"/>
        </w:rPr>
        <w:t xml:space="preserve">, dan 4) </w:t>
      </w:r>
      <w:r w:rsidRPr="00A82360">
        <w:rPr>
          <w:i/>
          <w:sz w:val="22"/>
          <w:szCs w:val="22"/>
        </w:rPr>
        <w:t>Disseminate</w:t>
      </w:r>
      <w:r w:rsidR="00E4587A">
        <w:rPr>
          <w:i/>
          <w:sz w:val="22"/>
          <w:szCs w:val="22"/>
        </w:rPr>
        <w:t xml:space="preserve"> </w:t>
      </w:r>
      <w:r w:rsidR="00E4587A">
        <w:t>(</w:t>
      </w:r>
      <w:r w:rsidR="00E4587A">
        <w:rPr>
          <w:color w:val="000000" w:themeColor="text1"/>
        </w:rPr>
        <w:t>Thiagarajan, S. Semmel, D.S &amp; Semmel, MI</w:t>
      </w:r>
      <w:r w:rsidR="00E4587A">
        <w:t>, 1974; Bustang, 2010; Mulyatiningsih, 2011)</w:t>
      </w:r>
      <w:r w:rsidRPr="00A82360">
        <w:rPr>
          <w:sz w:val="22"/>
          <w:szCs w:val="22"/>
        </w:rPr>
        <w:t xml:space="preserve">. Penelitian ini dilaksanakan di Program Studi Pendidikan Matematika, FKIP Kampus III Universitas Ahmad Dahlan yang beralamat di Jalan Prof. Dr. Soepomo Janturan, Warungboto Umbulharjo, Yogyakarta. </w:t>
      </w:r>
      <w:commentRangeStart w:id="5"/>
      <w:r w:rsidRPr="00A82360">
        <w:rPr>
          <w:sz w:val="22"/>
          <w:szCs w:val="22"/>
        </w:rPr>
        <w:t>Subjek penelitian adalah mahasiswa, siswa dan guru dari sekolah yang bekerjasama dengan UAD serta beberapa  validator.</w:t>
      </w:r>
      <w:commentRangeEnd w:id="5"/>
      <w:r w:rsidR="007277A9">
        <w:rPr>
          <w:rStyle w:val="CommentReference"/>
        </w:rPr>
        <w:commentReference w:id="5"/>
      </w:r>
      <w:r w:rsidRPr="00A82360">
        <w:rPr>
          <w:sz w:val="22"/>
          <w:szCs w:val="22"/>
        </w:rPr>
        <w:t xml:space="preserve"> </w:t>
      </w:r>
      <w:commentRangeStart w:id="6"/>
      <w:r w:rsidRPr="00A82360">
        <w:rPr>
          <w:sz w:val="22"/>
          <w:szCs w:val="22"/>
        </w:rPr>
        <w:t xml:space="preserve">Teknik pengumpulan data dalam </w:t>
      </w:r>
      <w:r w:rsidRPr="00A82360">
        <w:rPr>
          <w:sz w:val="22"/>
          <w:szCs w:val="22"/>
        </w:rPr>
        <w:t>penelitian ini yaitu lembar validasi produk, lembar respon siswa dan guru serta dokumentasi</w:t>
      </w:r>
      <w:commentRangeEnd w:id="6"/>
      <w:r w:rsidR="007277A9">
        <w:rPr>
          <w:rStyle w:val="CommentReference"/>
        </w:rPr>
        <w:commentReference w:id="6"/>
      </w:r>
      <w:r w:rsidRPr="00A82360">
        <w:rPr>
          <w:sz w:val="22"/>
          <w:szCs w:val="22"/>
        </w:rPr>
        <w:t xml:space="preserve">. </w:t>
      </w:r>
    </w:p>
    <w:p w14:paraId="7934AB2A" w14:textId="77777777" w:rsidR="00E4587A" w:rsidRDefault="00E4587A" w:rsidP="0053386D">
      <w:pPr>
        <w:pStyle w:val="PythagorasHeading1"/>
        <w:rPr>
          <w:lang w:val="id-ID"/>
        </w:rPr>
      </w:pPr>
    </w:p>
    <w:p w14:paraId="74977240" w14:textId="77777777" w:rsidR="00633B54" w:rsidRPr="003E413F" w:rsidRDefault="00D62C5C" w:rsidP="0053386D">
      <w:pPr>
        <w:pStyle w:val="PythagorasHeading1"/>
      </w:pPr>
      <w:r>
        <w:rPr>
          <w:lang w:val="id-ID"/>
        </w:rPr>
        <w:t>H</w:t>
      </w:r>
      <w:r>
        <w:t xml:space="preserve">ASIL DAN </w:t>
      </w:r>
      <w:r>
        <w:rPr>
          <w:lang w:val="id-ID"/>
        </w:rPr>
        <w:t>P</w:t>
      </w:r>
      <w:r w:rsidRPr="003E413F">
        <w:t>EMBAHASAN</w:t>
      </w:r>
    </w:p>
    <w:p w14:paraId="7106F529" w14:textId="77777777" w:rsidR="00EF160C" w:rsidRPr="00EF160C" w:rsidRDefault="00EF160C" w:rsidP="00EF160C">
      <w:pPr>
        <w:jc w:val="both"/>
        <w:rPr>
          <w:i/>
          <w:sz w:val="22"/>
          <w:szCs w:val="22"/>
        </w:rPr>
      </w:pPr>
      <w:r w:rsidRPr="00EF160C">
        <w:rPr>
          <w:i/>
          <w:sz w:val="22"/>
          <w:szCs w:val="22"/>
        </w:rPr>
        <w:t>Define</w:t>
      </w:r>
    </w:p>
    <w:p w14:paraId="32F82619" w14:textId="77777777" w:rsidR="00EF160C" w:rsidRDefault="00EF160C" w:rsidP="00EF160C">
      <w:pPr>
        <w:ind w:left="4" w:firstLine="563"/>
        <w:jc w:val="both"/>
        <w:rPr>
          <w:sz w:val="22"/>
          <w:szCs w:val="22"/>
        </w:rPr>
      </w:pPr>
      <w:r w:rsidRPr="00EF160C">
        <w:rPr>
          <w:sz w:val="22"/>
          <w:szCs w:val="22"/>
        </w:rPr>
        <w:t xml:space="preserve">Pada tahap ini dilakukan beberapa kegiatan yaitu analisis kebutuhan yang melibatkan guru maupun siswa di Kota Yogyakarta. Lampiran 1 menunjukkan instrument yang digunakan dalam survey yang dilakukan untuk mendapat gambaran kebutuhan dari pengguna. Total ada 44 responden yang mengisi kuesioner dengan rincian yaitu guru sebanyak 29 dan mahasiswa/siswa sebanyak 15. Hasil survey di atas menunjukkan bahwa 100% guru menggunakan penggaris dalam menggambar objek geometri, diikuti oleh </w:t>
      </w:r>
      <w:r w:rsidRPr="00EF160C">
        <w:rPr>
          <w:color w:val="000000"/>
          <w:sz w:val="22"/>
          <w:szCs w:val="22"/>
        </w:rPr>
        <w:t xml:space="preserve">41,38% guru menggunakan busur serta 44,83% menggunakan jangka. Tiga alat ini merupaka tiga alat yang paling banyak digunakan oleh guru. Alat-alat tersebut 89,66% terbuat dari kayu dan dari bahan aluminium atau plastic masing-masing sebanyak 10,34%. Hal ini menunjukkan bahwa alat dengan bahan kayu sangat diminati dalam pembelajaran. Walaupun alat ini sebagian besar tersedia di sekolah-sekolah, tetapi hanya 68,97% yang benar-benar menggunakannya dalam menggambar objek geometri. Salah satu alasannya yaitu karena papan tulis yang licin mengingat lebih dari 90% sekolah menggunakan whiteboard di kelas. Tidak sedikit pula guru yang merasa kerepotan dengan penggunaan alat-alat ini yaitu sebanyak 44,83%. Ada yang kesulitan karena alat terlalu besar, tidak praktis, ataupun penggunaan spidol yang tidakkompatible. Oleh karena itu, </w:t>
      </w:r>
      <w:r w:rsidRPr="00EF160C">
        <w:rPr>
          <w:sz w:val="22"/>
          <w:szCs w:val="22"/>
        </w:rPr>
        <w:t>86,21% guru setuju jika ada alat pembelajaran geometri yang dapat berfungsi sebagai penggaris, jangka, dan busur sekaligus maka akan lebih baik.</w:t>
      </w:r>
    </w:p>
    <w:p w14:paraId="74DA5ED3" w14:textId="77777777" w:rsidR="00E4587A" w:rsidRPr="00EF160C" w:rsidRDefault="00E4587A" w:rsidP="00EF160C">
      <w:pPr>
        <w:ind w:left="4" w:firstLine="563"/>
        <w:jc w:val="both"/>
        <w:rPr>
          <w:sz w:val="22"/>
          <w:szCs w:val="22"/>
        </w:rPr>
      </w:pPr>
    </w:p>
    <w:p w14:paraId="7874CB5F" w14:textId="77777777" w:rsidR="00EF160C" w:rsidRPr="00EF160C" w:rsidRDefault="00EF160C" w:rsidP="00EF160C">
      <w:pPr>
        <w:jc w:val="both"/>
        <w:rPr>
          <w:i/>
          <w:sz w:val="22"/>
          <w:szCs w:val="22"/>
        </w:rPr>
      </w:pPr>
      <w:r w:rsidRPr="00EF160C">
        <w:rPr>
          <w:i/>
          <w:sz w:val="22"/>
          <w:szCs w:val="22"/>
        </w:rPr>
        <w:t>Design</w:t>
      </w:r>
    </w:p>
    <w:p w14:paraId="33AAEC21" w14:textId="77777777" w:rsidR="00EF160C" w:rsidRDefault="00EF160C" w:rsidP="00EF160C">
      <w:pPr>
        <w:ind w:left="4" w:firstLine="563"/>
        <w:jc w:val="both"/>
        <w:rPr>
          <w:sz w:val="22"/>
          <w:szCs w:val="22"/>
        </w:rPr>
      </w:pPr>
      <w:r w:rsidRPr="00EF160C">
        <w:rPr>
          <w:sz w:val="22"/>
          <w:szCs w:val="22"/>
        </w:rPr>
        <w:t xml:space="preserve">Mempertimbangkan kebutuhan pengguna memang sebagian besar mengalami kendala yaitu alat pembelajaran yang sekarang kurang praktis dan merepotkan. Penggunaan alat tersebut pada papan tulis yang terbuat dari bahan berbeda juga bermasalah karena sering terjadi ketidakcocokan antara alat dan permukaan. Untuk mengatasi permasalahan di atas maka kami desain suatu alat pembelajaran geometri atau pembelajaran matematika pada umumnya, yang dapat berfungsi sebagai penggaris, jangka, dan busur sekaligus. Pada tahap ini desain rangcangan alat </w:t>
      </w:r>
      <w:r w:rsidRPr="00EF160C">
        <w:rPr>
          <w:sz w:val="22"/>
          <w:szCs w:val="22"/>
        </w:rPr>
        <w:lastRenderedPageBreak/>
        <w:t>dilakukan beberapa kali. Rancangan yang pertama atau rancangan awal berupa alat dengan jangka sebagai bentu utama dan busur sebagai skala pada bagian pangkal jangka. Apabila kedua kaki jangka direntangkan sampai 180</w:t>
      </w:r>
      <w:r w:rsidRPr="00EF160C">
        <w:rPr>
          <w:rFonts w:ascii="Cambria Math" w:hAnsi="Cambria Math"/>
          <w:sz w:val="22"/>
          <w:szCs w:val="22"/>
        </w:rPr>
        <w:t>°</w:t>
      </w:r>
      <w:r w:rsidRPr="00EF160C">
        <w:rPr>
          <w:sz w:val="22"/>
          <w:szCs w:val="22"/>
        </w:rPr>
        <w:t xml:space="preserve"> maka akan membentuk penggaris. Desain lanjutan dilakukan melalui aplikasi Google SketchUp untuk membuat detail desain yang telah dirancang. Rancangan ini kemudian disempurnakan dengan mempertimbangkan kekurangan yang ditemukan pada saat mendesain Geoklik tahap 2. Berikut ini hasil desain alat yang kedua. Desain yang terakhir ini kemudian yang dikembangkan lebih jauh menjadi alat menggunakan bahan seperti kayu atau yang lainnya.</w:t>
      </w:r>
    </w:p>
    <w:p w14:paraId="3F318821" w14:textId="77777777" w:rsidR="00E4587A" w:rsidRPr="00EF160C" w:rsidRDefault="00E4587A" w:rsidP="00EF160C">
      <w:pPr>
        <w:ind w:left="4" w:firstLine="563"/>
        <w:jc w:val="both"/>
        <w:rPr>
          <w:sz w:val="22"/>
          <w:szCs w:val="22"/>
        </w:rPr>
      </w:pPr>
    </w:p>
    <w:p w14:paraId="6A40212B" w14:textId="77777777" w:rsidR="00EF160C" w:rsidRPr="00EF160C" w:rsidRDefault="00EF160C" w:rsidP="00EF160C">
      <w:pPr>
        <w:jc w:val="both"/>
        <w:rPr>
          <w:i/>
          <w:sz w:val="22"/>
          <w:szCs w:val="22"/>
        </w:rPr>
      </w:pPr>
      <w:r w:rsidRPr="00EF160C">
        <w:rPr>
          <w:i/>
          <w:sz w:val="22"/>
          <w:szCs w:val="22"/>
        </w:rPr>
        <w:t>Development</w:t>
      </w:r>
    </w:p>
    <w:p w14:paraId="39455DE4" w14:textId="77777777" w:rsidR="00EF160C" w:rsidRDefault="00EF160C" w:rsidP="00EF160C">
      <w:pPr>
        <w:ind w:left="4" w:firstLine="563"/>
        <w:jc w:val="both"/>
        <w:rPr>
          <w:sz w:val="22"/>
          <w:szCs w:val="22"/>
        </w:rPr>
      </w:pPr>
      <w:r w:rsidRPr="00EF160C">
        <w:rPr>
          <w:sz w:val="22"/>
          <w:szCs w:val="22"/>
        </w:rPr>
        <w:t xml:space="preserve">Pada tahap pengembangan ini dilakukan beberapa sub tahapan pengembangan yang pertama yaitu pengembangan Prototype 1 dan Geoklik v1. Pengembangan prototype 1 ini bertujuan merealisasikan desain tahap 2 Geoklik sehingga terlihat bentuknya dan untuk mencoba apakah alat bekerja dengan baik atau tidak. Prototype 1 ini dikembangkan dengan menggunakan bahan kertas karton setebal 3 milimeter dengan bantuan alat seperi cutter, gunting, lem kayu, lem cair, penggaris, pensil, busur, bor, amplas, dan masih banyak lainnya. Berikut ini proses dari pengembangan </w:t>
      </w:r>
      <w:r w:rsidR="00E4587A">
        <w:rPr>
          <w:sz w:val="22"/>
          <w:szCs w:val="22"/>
        </w:rPr>
        <w:t xml:space="preserve">Geoklik </w:t>
      </w:r>
      <w:r w:rsidRPr="00EF160C">
        <w:rPr>
          <w:sz w:val="22"/>
          <w:szCs w:val="22"/>
        </w:rPr>
        <w:t>prototype 1.</w:t>
      </w:r>
    </w:p>
    <w:p w14:paraId="352FC38E" w14:textId="77777777" w:rsidR="00C035A2" w:rsidRDefault="00C035A2" w:rsidP="00EF160C">
      <w:pPr>
        <w:ind w:left="4" w:firstLine="563"/>
        <w:jc w:val="both"/>
        <w:rPr>
          <w:sz w:val="22"/>
          <w:szCs w:val="22"/>
        </w:rPr>
      </w:pPr>
    </w:p>
    <w:p w14:paraId="046DDC42" w14:textId="77777777" w:rsidR="00EF160C" w:rsidRDefault="00EF160C" w:rsidP="00EF160C">
      <w:pPr>
        <w:ind w:left="4" w:firstLine="563"/>
        <w:jc w:val="both"/>
        <w:rPr>
          <w:sz w:val="22"/>
          <w:szCs w:val="22"/>
        </w:rPr>
      </w:pPr>
    </w:p>
    <w:p w14:paraId="05A76FE6" w14:textId="77777777" w:rsidR="00EF160C" w:rsidRDefault="00F25869" w:rsidP="00EF160C">
      <w:pPr>
        <w:ind w:left="4" w:firstLine="563"/>
        <w:jc w:val="both"/>
        <w:rPr>
          <w:sz w:val="22"/>
          <w:szCs w:val="22"/>
        </w:rPr>
      </w:pPr>
      <w:r>
        <w:rPr>
          <w:noProof/>
          <w:sz w:val="22"/>
          <w:szCs w:val="22"/>
          <w:lang w:val="en-ID" w:eastAsia="en-ID"/>
        </w:rPr>
        <mc:AlternateContent>
          <mc:Choice Requires="wpg">
            <w:drawing>
              <wp:anchor distT="0" distB="0" distL="114300" distR="114300" simplePos="0" relativeHeight="251658240" behindDoc="0" locked="0" layoutInCell="1" allowOverlap="1" wp14:anchorId="0AD5241B" wp14:editId="2DD6CF2A">
                <wp:simplePos x="0" y="0"/>
                <wp:positionH relativeFrom="column">
                  <wp:posOffset>18415</wp:posOffset>
                </wp:positionH>
                <wp:positionV relativeFrom="paragraph">
                  <wp:posOffset>-127635</wp:posOffset>
                </wp:positionV>
                <wp:extent cx="2813211" cy="2275840"/>
                <wp:effectExtent l="0" t="0" r="6350" b="0"/>
                <wp:wrapNone/>
                <wp:docPr id="3" name="Group 3"/>
                <wp:cNvGraphicFramePr/>
                <a:graphic xmlns:a="http://schemas.openxmlformats.org/drawingml/2006/main">
                  <a:graphicData uri="http://schemas.microsoft.com/office/word/2010/wordprocessingGroup">
                    <wpg:wgp>
                      <wpg:cNvGrpSpPr/>
                      <wpg:grpSpPr>
                        <a:xfrm>
                          <a:off x="0" y="0"/>
                          <a:ext cx="2813211" cy="2275840"/>
                          <a:chOff x="6824" y="-145217"/>
                          <a:chExt cx="2813211" cy="2275840"/>
                        </a:xfrm>
                      </wpg:grpSpPr>
                      <pic:pic xmlns:pic="http://schemas.openxmlformats.org/drawingml/2006/picture">
                        <pic:nvPicPr>
                          <pic:cNvPr id="666" name="Picture 66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1419291" y="-145217"/>
                            <a:ext cx="1400744" cy="1204265"/>
                          </a:xfrm>
                          <a:prstGeom prst="rect">
                            <a:avLst/>
                          </a:prstGeom>
                          <a:noFill/>
                          <a:ln>
                            <a:noFill/>
                          </a:ln>
                        </pic:spPr>
                      </pic:pic>
                      <pic:pic xmlns:pic="http://schemas.openxmlformats.org/drawingml/2006/picture">
                        <pic:nvPicPr>
                          <pic:cNvPr id="665" name="Picture 665" descr="C:\Users\Richard\AppData\Local\Microsoft\Windows\INetCache\Content.Word\IMG_20180604_125421.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824" y="-145217"/>
                            <a:ext cx="1413510" cy="1204997"/>
                          </a:xfrm>
                          <a:prstGeom prst="rect">
                            <a:avLst/>
                          </a:prstGeom>
                          <a:noFill/>
                          <a:ln>
                            <a:noFill/>
                          </a:ln>
                        </pic:spPr>
                      </pic:pic>
                      <pic:pic xmlns:pic="http://schemas.openxmlformats.org/drawingml/2006/picture">
                        <pic:nvPicPr>
                          <pic:cNvPr id="667" name="Picture 66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6824" y="1059032"/>
                            <a:ext cx="1422719" cy="107159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B9885EE" id="Group 3" o:spid="_x0000_s1026" style="position:absolute;margin-left:1.45pt;margin-top:-10.05pt;width:221.5pt;height:179.2pt;z-index:251658240;mso-width-relative:margin;mso-height-relative:margin" coordorigin="68,-1452" coordsize="28132,22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0q/i/eR1AADkdQAAFQAA&#10;AGRycy9tZWRpYS9pbWFnZTMuanBlZ//Y/+AAEEpGSUYAAQEBANwA3AAA/9sAQwACAQEBAQECAQEB&#10;AgICAgIEAwICAgIFBAQDBAYFBgYGBQYGBgcJCAYHCQcGBggLCAkKCgoKCgYICwwLCgwJCgoK/9sA&#10;QwECAgICAgIFAwMFCgcGBwoKCgoKCgoKCgoKCgoKCgoKCgoKCgoKCgoKCgoKCgoKCgoKCgoKCgoK&#10;CgoKCgoKCgoK/8AAEQgBAQF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">
                <v:shape id="Picture 666" o:spid="_x0000_s1027" type="#_x0000_t75" style="position:absolute;left:14192;top:-1452;width:14008;height:1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y1sLFAAAA3AAAAA8AAABkcnMvZG93bnJldi54bWxEj1FLAzEQhN8F/0NYwRdpcwrGcjYtxaLY&#10;F8G2P2B72d4d3m6uSWzv/r0RBB+HmfmGmS8H7tSZQmy9WLifFqBIKu9aqS3sd6+TGaiYUBx2XsjC&#10;SBGWi+urOZbOX+STzttUqwyRWKKFJqW+1DpWDTHGqe9Jsnf0gTFlGWrtAl4ynDv9UBRGM7aSFxrs&#10;6aWh6mv7zRZCf7cZD0dzGtdPPOPHDa/Hjzdrb2+G1TOoREP6D/+1350FYwz8nslH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stbCxQAAANwAAAAPAAAAAAAAAAAAAAAA&#10;AJ8CAABkcnMvZG93bnJldi54bWxQSwUGAAAAAAQABAD3AAAAkQMAAAAA&#10;">
                  <v:imagedata r:id="rId26" o:title=""/>
                  <v:path arrowok="t"/>
                </v:shape>
                <v:shape id="Picture 665" o:spid="_x0000_s1028" type="#_x0000_t75" style="position:absolute;left:68;top:-1452;width:14135;height:12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M/WfFAAAA3AAAAA8AAABkcnMvZG93bnJldi54bWxEj09rAjEUxO8Fv0N4Qm81UdqlbI0iolAE&#10;D/6D9vbYPDeLm5dlk+qun74RCj0OM/MbZjrvXC2u1IbKs4bxSIEgLrypuNRwPKxf3kGEiGyw9kwa&#10;egownw2eppgbf+MdXfexFAnCIUcNNsYmlzIUlhyGkW+Ik3f2rcOYZFtK0+ItwV0tJ0pl0mHFacFi&#10;Q0tLxWX/4zTcffbd12ZpT5tTr1aru3/dqi+tn4fd4gNEpC7+h//an0ZDlr3B40w6An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jP1nxQAAANwAAAAPAAAAAAAAAAAAAAAA&#10;AJ8CAABkcnMvZG93bnJldi54bWxQSwUGAAAAAAQABAD3AAAAkQMAAAAA&#10;">
                  <v:imagedata r:id="rId27" o:title="IMG_20180604_125421"/>
                  <v:path arrowok="t"/>
                </v:shape>
                <v:shape id="Picture 667" o:spid="_x0000_s1029" type="#_x0000_t75" style="position:absolute;left:68;top:10590;width:14227;height:10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xxJTDAAAA3AAAAA8AAABkcnMvZG93bnJldi54bWxEj0+LwjAUxO/CfofwFvamqR5aqUYRF8Hb&#10;+u/i7dE8m2LzUppsW/fTbwTB4zAzv2GW68HWoqPWV44VTCcJCOLC6YpLBZfzbjwH4QOyxtoxKXiQ&#10;h/XqY7TEXLuej9SdQikihH2OCkwITS6lLwxZ9BPXEEfv5lqLIcq2lLrFPsJtLWdJkkqLFccFgw1t&#10;DRX3069VkP3g9bDp0qo3fpjus8P3TOKfUl+fw2YBItAQ3uFXe68VpGkGzzPx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HElMMAAADcAAAADwAAAAAAAAAAAAAAAACf&#10;AgAAZHJzL2Rvd25yZXYueG1sUEsFBgAAAAAEAAQA9wAAAI8DAAAAAA==&#10;">
                  <v:imagedata r:id="rId28" o:title=""/>
                  <v:path arrowok="t"/>
                </v:shape>
              </v:group>
            </w:pict>
          </mc:Fallback>
        </mc:AlternateContent>
      </w:r>
    </w:p>
    <w:p w14:paraId="037C8C92" w14:textId="77777777" w:rsidR="00EF160C" w:rsidRDefault="00EF160C" w:rsidP="00EF160C">
      <w:pPr>
        <w:ind w:left="4" w:firstLine="563"/>
        <w:jc w:val="both"/>
        <w:rPr>
          <w:sz w:val="22"/>
          <w:szCs w:val="22"/>
        </w:rPr>
      </w:pPr>
    </w:p>
    <w:p w14:paraId="5C29717D" w14:textId="77777777" w:rsidR="00EF160C" w:rsidRPr="00EF160C" w:rsidRDefault="00EF160C" w:rsidP="00EF160C">
      <w:pPr>
        <w:ind w:left="4" w:firstLine="563"/>
        <w:jc w:val="both"/>
        <w:rPr>
          <w:sz w:val="22"/>
          <w:szCs w:val="22"/>
        </w:rPr>
      </w:pPr>
    </w:p>
    <w:p w14:paraId="3CF3A7F2" w14:textId="77777777" w:rsidR="00EF160C" w:rsidRPr="00EF160C" w:rsidRDefault="00EF160C" w:rsidP="00EF160C">
      <w:pPr>
        <w:ind w:left="4" w:firstLine="563"/>
        <w:jc w:val="both"/>
        <w:rPr>
          <w:sz w:val="22"/>
          <w:szCs w:val="22"/>
        </w:rPr>
      </w:pPr>
    </w:p>
    <w:p w14:paraId="6A7EB917" w14:textId="77777777" w:rsidR="00EF160C" w:rsidRPr="00EF160C" w:rsidRDefault="00EF160C" w:rsidP="00EF160C">
      <w:pPr>
        <w:pStyle w:val="ListParagraph"/>
        <w:spacing w:line="240" w:lineRule="auto"/>
        <w:ind w:left="406"/>
        <w:jc w:val="both"/>
        <w:rPr>
          <w:rFonts w:ascii="Times New Roman" w:hAnsi="Times New Roman" w:cs="Times New Roman"/>
          <w:lang w:val="en-US"/>
        </w:rPr>
      </w:pPr>
    </w:p>
    <w:p w14:paraId="1A8FA0D1" w14:textId="77777777" w:rsidR="00EF160C" w:rsidRPr="00EF160C" w:rsidRDefault="00EF160C" w:rsidP="00EF160C">
      <w:pPr>
        <w:pStyle w:val="ListParagraph"/>
        <w:spacing w:line="240" w:lineRule="auto"/>
        <w:ind w:left="406"/>
        <w:jc w:val="both"/>
        <w:rPr>
          <w:rFonts w:ascii="Times New Roman" w:hAnsi="Times New Roman" w:cs="Times New Roman"/>
          <w:lang w:val="en-US"/>
        </w:rPr>
      </w:pPr>
    </w:p>
    <w:p w14:paraId="13193643" w14:textId="77777777" w:rsidR="00EF160C" w:rsidRPr="00EF160C" w:rsidRDefault="00F25869" w:rsidP="00EF160C">
      <w:pPr>
        <w:pStyle w:val="ListParagraph"/>
        <w:spacing w:line="240" w:lineRule="auto"/>
        <w:ind w:left="406"/>
        <w:jc w:val="both"/>
        <w:rPr>
          <w:rFonts w:ascii="Times New Roman" w:hAnsi="Times New Roman" w:cs="Times New Roman"/>
          <w:lang w:val="en-US"/>
        </w:rPr>
      </w:pPr>
      <w:r>
        <w:rPr>
          <w:i/>
          <w:noProof/>
          <w:lang w:val="en-ID" w:eastAsia="en-ID"/>
        </w:rPr>
        <w:drawing>
          <wp:anchor distT="0" distB="0" distL="114300" distR="114300" simplePos="0" relativeHeight="251659264" behindDoc="0" locked="0" layoutInCell="1" allowOverlap="1" wp14:anchorId="24D6504E" wp14:editId="4CD39634">
            <wp:simplePos x="0" y="0"/>
            <wp:positionH relativeFrom="column">
              <wp:posOffset>1440816</wp:posOffset>
            </wp:positionH>
            <wp:positionV relativeFrom="paragraph">
              <wp:posOffset>114935</wp:posOffset>
            </wp:positionV>
            <wp:extent cx="1390650" cy="1069340"/>
            <wp:effectExtent l="0" t="0" r="0" b="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Picture 668"/>
                    <pic:cNvPicPr>
                      <a:picLocks noChangeAspect="1"/>
                    </pic:cNvPicPr>
                  </pic:nvPicPr>
                  <pic:blipFill rotWithShape="1">
                    <a:blip r:embed="rId29" cstate="print">
                      <a:extLst>
                        <a:ext uri="{28A0092B-C50C-407E-A947-70E740481C1C}">
                          <a14:useLocalDpi xmlns:a14="http://schemas.microsoft.com/office/drawing/2010/main" val="0"/>
                        </a:ext>
                      </a:extLst>
                    </a:blip>
                    <a:srcRect t="29303" b="11870"/>
                    <a:stretch/>
                  </pic:blipFill>
                  <pic:spPr bwMode="auto">
                    <a:xfrm>
                      <a:off x="0" y="0"/>
                      <a:ext cx="1407216" cy="10820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4374FE" w14:textId="77777777" w:rsidR="00EF160C" w:rsidRPr="00EF160C" w:rsidRDefault="00EF160C" w:rsidP="00EF160C">
      <w:pPr>
        <w:pStyle w:val="ListParagraph"/>
        <w:spacing w:line="240" w:lineRule="auto"/>
        <w:ind w:left="406"/>
        <w:jc w:val="both"/>
        <w:rPr>
          <w:rFonts w:ascii="Times New Roman" w:hAnsi="Times New Roman" w:cs="Times New Roman"/>
          <w:lang w:val="en-US"/>
        </w:rPr>
      </w:pPr>
    </w:p>
    <w:p w14:paraId="3BEC0725" w14:textId="77777777" w:rsidR="00EF160C" w:rsidRDefault="00EF160C" w:rsidP="00EF160C">
      <w:pPr>
        <w:pStyle w:val="ListParagraph"/>
        <w:spacing w:line="240" w:lineRule="auto"/>
        <w:ind w:left="406"/>
        <w:jc w:val="both"/>
        <w:rPr>
          <w:rFonts w:ascii="Times New Roman" w:hAnsi="Times New Roman" w:cs="Times New Roman"/>
          <w:lang w:val="en-US"/>
        </w:rPr>
      </w:pPr>
    </w:p>
    <w:p w14:paraId="68DAEC3B" w14:textId="77777777" w:rsidR="00F25869" w:rsidRDefault="00F25869" w:rsidP="00EF160C">
      <w:pPr>
        <w:pStyle w:val="ListParagraph"/>
        <w:spacing w:line="240" w:lineRule="auto"/>
        <w:ind w:left="406"/>
        <w:jc w:val="both"/>
        <w:rPr>
          <w:rFonts w:ascii="Times New Roman" w:hAnsi="Times New Roman" w:cs="Times New Roman"/>
          <w:lang w:val="en-US"/>
        </w:rPr>
      </w:pPr>
    </w:p>
    <w:p w14:paraId="31A592D0" w14:textId="77777777" w:rsidR="00F25869" w:rsidRDefault="00F25869" w:rsidP="00EF160C">
      <w:pPr>
        <w:pStyle w:val="ListParagraph"/>
        <w:spacing w:line="240" w:lineRule="auto"/>
        <w:ind w:left="406"/>
        <w:jc w:val="both"/>
        <w:rPr>
          <w:rFonts w:ascii="Times New Roman" w:hAnsi="Times New Roman" w:cs="Times New Roman"/>
          <w:lang w:val="en-US"/>
        </w:rPr>
      </w:pPr>
    </w:p>
    <w:p w14:paraId="37FE074F" w14:textId="77777777" w:rsidR="00F25869" w:rsidRDefault="00F25869" w:rsidP="00EF160C">
      <w:pPr>
        <w:pStyle w:val="ListParagraph"/>
        <w:spacing w:line="240" w:lineRule="auto"/>
        <w:ind w:left="406"/>
        <w:jc w:val="both"/>
        <w:rPr>
          <w:rFonts w:ascii="Times New Roman" w:hAnsi="Times New Roman" w:cs="Times New Roman"/>
          <w:lang w:val="en-US"/>
        </w:rPr>
      </w:pPr>
    </w:p>
    <w:p w14:paraId="276B420F" w14:textId="77777777" w:rsidR="00F25869" w:rsidRDefault="00F25869" w:rsidP="00EF160C">
      <w:pPr>
        <w:pStyle w:val="ListParagraph"/>
        <w:spacing w:line="240" w:lineRule="auto"/>
        <w:ind w:left="406"/>
        <w:jc w:val="both"/>
        <w:rPr>
          <w:rFonts w:ascii="Times New Roman" w:hAnsi="Times New Roman" w:cs="Times New Roman"/>
          <w:lang w:val="en-US"/>
        </w:rPr>
      </w:pPr>
    </w:p>
    <w:p w14:paraId="58D2038D" w14:textId="77777777" w:rsidR="00EF160C" w:rsidRPr="00F25869" w:rsidRDefault="00EF160C" w:rsidP="00F25869"/>
    <w:p w14:paraId="0BDF2AB7" w14:textId="77777777" w:rsidR="00EF160C" w:rsidRPr="00EF160C" w:rsidRDefault="00EF160C" w:rsidP="00EF160C">
      <w:pPr>
        <w:pStyle w:val="ListParagraph"/>
        <w:spacing w:line="240" w:lineRule="auto"/>
        <w:ind w:left="406"/>
        <w:jc w:val="center"/>
        <w:rPr>
          <w:rFonts w:ascii="Times New Roman" w:hAnsi="Times New Roman" w:cs="Times New Roman"/>
          <w:lang w:val="en-US"/>
        </w:rPr>
      </w:pPr>
      <w:r w:rsidRPr="00EF160C">
        <w:rPr>
          <w:rFonts w:ascii="Times New Roman" w:hAnsi="Times New Roman" w:cs="Times New Roman"/>
          <w:lang w:val="en-US"/>
        </w:rPr>
        <w:t>Gambar 3. Proses pembuatan prototype 1 Geoklik menggunakan karton</w:t>
      </w:r>
    </w:p>
    <w:p w14:paraId="0B7676F1" w14:textId="77777777" w:rsidR="00EF160C" w:rsidRPr="00EF160C" w:rsidRDefault="00EF160C" w:rsidP="00EF160C">
      <w:pPr>
        <w:ind w:firstLine="560"/>
        <w:jc w:val="both"/>
        <w:rPr>
          <w:sz w:val="22"/>
          <w:szCs w:val="22"/>
        </w:rPr>
      </w:pPr>
      <w:r w:rsidRPr="00EF160C">
        <w:rPr>
          <w:sz w:val="22"/>
          <w:szCs w:val="22"/>
        </w:rPr>
        <w:t xml:space="preserve">Setelah proses pembuatan prototype 1 ini, kemudian Geoklik v1 dikembangkan oleh tukang kayu yang menjadi mitra peneliti. Geoklik v1 ini dibuat berdasarkan prototype 1 yang diberikan </w:t>
      </w:r>
      <w:r w:rsidRPr="00EF160C">
        <w:rPr>
          <w:sz w:val="22"/>
          <w:szCs w:val="22"/>
        </w:rPr>
        <w:t>kepada tukang kayu tersebut. Adapun bahan yang digunakan yaitu kayu albasiah. Bahan seperti plastic atau aluminium tidak jadi digunakan karena keterbatasan alat dan tidak ada mitra yang bersedia. Geoklik v1 ini memiliki spesifikasi sebagai berikut:</w:t>
      </w:r>
    </w:p>
    <w:p w14:paraId="5ABDA177" w14:textId="77777777" w:rsidR="00EF160C" w:rsidRPr="00EF160C" w:rsidRDefault="00EF160C" w:rsidP="00EF160C">
      <w:pPr>
        <w:pStyle w:val="ListParagraph"/>
        <w:numPr>
          <w:ilvl w:val="0"/>
          <w:numId w:val="5"/>
        </w:numPr>
        <w:spacing w:line="240" w:lineRule="auto"/>
        <w:ind w:left="709"/>
        <w:jc w:val="both"/>
        <w:rPr>
          <w:rFonts w:ascii="Times New Roman" w:hAnsi="Times New Roman" w:cs="Times New Roman"/>
          <w:lang w:val="en-US"/>
        </w:rPr>
      </w:pPr>
      <w:commentRangeStart w:id="7"/>
      <w:r w:rsidRPr="00EF160C">
        <w:rPr>
          <w:rFonts w:ascii="Times New Roman" w:hAnsi="Times New Roman" w:cs="Times New Roman"/>
          <w:lang w:val="en-US"/>
        </w:rPr>
        <w:t>Terbuat dari bahan kayu</w:t>
      </w:r>
    </w:p>
    <w:p w14:paraId="37E828A0" w14:textId="77777777" w:rsidR="00EF160C" w:rsidRPr="00EF160C" w:rsidRDefault="00EF160C" w:rsidP="00EF160C">
      <w:pPr>
        <w:pStyle w:val="ListParagraph"/>
        <w:numPr>
          <w:ilvl w:val="0"/>
          <w:numId w:val="5"/>
        </w:numPr>
        <w:spacing w:line="240" w:lineRule="auto"/>
        <w:ind w:left="709"/>
        <w:jc w:val="both"/>
        <w:rPr>
          <w:rFonts w:ascii="Times New Roman" w:hAnsi="Times New Roman" w:cs="Times New Roman"/>
          <w:lang w:val="en-US"/>
        </w:rPr>
      </w:pPr>
      <w:r w:rsidRPr="00EF160C">
        <w:rPr>
          <w:rFonts w:ascii="Times New Roman" w:hAnsi="Times New Roman" w:cs="Times New Roman"/>
          <w:lang w:val="en-US"/>
        </w:rPr>
        <w:t>Ringan namun ringkih karena terlalu tipis dan kecil</w:t>
      </w:r>
    </w:p>
    <w:p w14:paraId="606B4629" w14:textId="77777777" w:rsidR="00EF160C" w:rsidRPr="00EF160C" w:rsidRDefault="00EF160C" w:rsidP="00EF160C">
      <w:pPr>
        <w:pStyle w:val="ListParagraph"/>
        <w:numPr>
          <w:ilvl w:val="0"/>
          <w:numId w:val="5"/>
        </w:numPr>
        <w:spacing w:line="240" w:lineRule="auto"/>
        <w:ind w:left="709"/>
        <w:jc w:val="both"/>
        <w:rPr>
          <w:rFonts w:ascii="Times New Roman" w:hAnsi="Times New Roman" w:cs="Times New Roman"/>
          <w:lang w:val="en-US"/>
        </w:rPr>
      </w:pPr>
      <w:r w:rsidRPr="00EF160C">
        <w:rPr>
          <w:rFonts w:ascii="Times New Roman" w:hAnsi="Times New Roman" w:cs="Times New Roman"/>
          <w:lang w:val="en-US"/>
        </w:rPr>
        <w:t>Memiliki panjang kurang lebih 42 cm dengan tebal 2 cm</w:t>
      </w:r>
    </w:p>
    <w:p w14:paraId="0E6F6A0A" w14:textId="77777777" w:rsidR="00EF160C" w:rsidRPr="00EF160C" w:rsidRDefault="00EF160C" w:rsidP="00EF160C">
      <w:pPr>
        <w:pStyle w:val="ListParagraph"/>
        <w:numPr>
          <w:ilvl w:val="0"/>
          <w:numId w:val="5"/>
        </w:numPr>
        <w:spacing w:line="240" w:lineRule="auto"/>
        <w:ind w:left="709"/>
        <w:jc w:val="both"/>
        <w:rPr>
          <w:rFonts w:ascii="Times New Roman" w:hAnsi="Times New Roman" w:cs="Times New Roman"/>
          <w:lang w:val="en-US"/>
        </w:rPr>
      </w:pPr>
      <w:r w:rsidRPr="00EF160C">
        <w:rPr>
          <w:rFonts w:ascii="Times New Roman" w:hAnsi="Times New Roman" w:cs="Times New Roman"/>
          <w:lang w:val="en-US"/>
        </w:rPr>
        <w:t>Memiliki hand holder pada pangkal alat namun agak terlalu kecil</w:t>
      </w:r>
    </w:p>
    <w:p w14:paraId="6343BE9F" w14:textId="77777777" w:rsidR="00EF160C" w:rsidRPr="00EF160C" w:rsidRDefault="00EF160C" w:rsidP="00EF160C">
      <w:pPr>
        <w:pStyle w:val="ListParagraph"/>
        <w:numPr>
          <w:ilvl w:val="0"/>
          <w:numId w:val="5"/>
        </w:numPr>
        <w:spacing w:line="240" w:lineRule="auto"/>
        <w:ind w:left="709"/>
        <w:jc w:val="both"/>
        <w:rPr>
          <w:rFonts w:ascii="Times New Roman" w:hAnsi="Times New Roman" w:cs="Times New Roman"/>
          <w:lang w:val="en-US"/>
        </w:rPr>
      </w:pPr>
      <w:r w:rsidRPr="00EF160C">
        <w:rPr>
          <w:rFonts w:ascii="Times New Roman" w:hAnsi="Times New Roman" w:cs="Times New Roman"/>
          <w:lang w:val="en-US"/>
        </w:rPr>
        <w:t>Hanya bisa menggunakan spidol ukuran kecil, spido snowman atau sejenisnya tidak bisa digunakan</w:t>
      </w:r>
    </w:p>
    <w:p w14:paraId="38F4D46C" w14:textId="77777777" w:rsidR="00EF160C" w:rsidRPr="00EF160C" w:rsidRDefault="00EF160C" w:rsidP="00EF160C">
      <w:pPr>
        <w:pStyle w:val="ListParagraph"/>
        <w:numPr>
          <w:ilvl w:val="0"/>
          <w:numId w:val="5"/>
        </w:numPr>
        <w:spacing w:line="240" w:lineRule="auto"/>
        <w:ind w:left="709"/>
        <w:jc w:val="both"/>
        <w:rPr>
          <w:rFonts w:ascii="Times New Roman" w:hAnsi="Times New Roman" w:cs="Times New Roman"/>
          <w:lang w:val="en-US"/>
        </w:rPr>
      </w:pPr>
      <w:r w:rsidRPr="00EF160C">
        <w:rPr>
          <w:rFonts w:ascii="Times New Roman" w:hAnsi="Times New Roman" w:cs="Times New Roman"/>
          <w:lang w:val="en-US"/>
        </w:rPr>
        <w:t>Belum memiliki rancangan tumpuan untuk papan tulisnya</w:t>
      </w:r>
    </w:p>
    <w:p w14:paraId="2385F3F9" w14:textId="77777777" w:rsidR="00EF160C" w:rsidRPr="00EF160C" w:rsidRDefault="00EF160C" w:rsidP="00EF160C">
      <w:pPr>
        <w:pStyle w:val="ListParagraph"/>
        <w:numPr>
          <w:ilvl w:val="0"/>
          <w:numId w:val="5"/>
        </w:numPr>
        <w:spacing w:line="240" w:lineRule="auto"/>
        <w:ind w:left="709"/>
        <w:jc w:val="both"/>
        <w:rPr>
          <w:rFonts w:ascii="Times New Roman" w:hAnsi="Times New Roman" w:cs="Times New Roman"/>
          <w:lang w:val="en-US"/>
        </w:rPr>
      </w:pPr>
      <w:r w:rsidRPr="00EF160C">
        <w:rPr>
          <w:rFonts w:ascii="Times New Roman" w:hAnsi="Times New Roman" w:cs="Times New Roman"/>
          <w:lang w:val="en-US"/>
        </w:rPr>
        <w:t>Belum memiliki skala pengukuran</w:t>
      </w:r>
    </w:p>
    <w:p w14:paraId="64ED6EE5" w14:textId="77777777" w:rsidR="00EF160C" w:rsidRPr="00EF160C" w:rsidRDefault="00EF160C" w:rsidP="00EF160C">
      <w:pPr>
        <w:pStyle w:val="ListParagraph"/>
        <w:spacing w:line="240" w:lineRule="auto"/>
        <w:ind w:left="0" w:firstLine="709"/>
        <w:jc w:val="both"/>
        <w:rPr>
          <w:rFonts w:ascii="Times New Roman" w:hAnsi="Times New Roman" w:cs="Times New Roman"/>
          <w:lang w:val="en-US"/>
        </w:rPr>
      </w:pPr>
      <w:r w:rsidRPr="00EF160C">
        <w:rPr>
          <w:rFonts w:ascii="Times New Roman" w:hAnsi="Times New Roman" w:cs="Times New Roman"/>
          <w:lang w:val="en-US"/>
        </w:rPr>
        <w:t xml:space="preserve">Berdasarkan </w:t>
      </w:r>
      <w:commentRangeEnd w:id="7"/>
      <w:r w:rsidR="007277A9">
        <w:rPr>
          <w:rStyle w:val="CommentReference"/>
          <w:rFonts w:ascii="Times New Roman" w:eastAsia="Times New Roman" w:hAnsi="Times New Roman" w:cs="Times New Roman"/>
          <w:lang w:val="en-US"/>
        </w:rPr>
        <w:commentReference w:id="7"/>
      </w:r>
      <w:r w:rsidRPr="00EF160C">
        <w:rPr>
          <w:rFonts w:ascii="Times New Roman" w:hAnsi="Times New Roman" w:cs="Times New Roman"/>
          <w:lang w:val="en-US"/>
        </w:rPr>
        <w:t>hasil pengembangan Geoklik v1, ada beberapa aspek yang belum memenuhi kebutuhan pengguna yaitu seperti tidak bisa menggunakan spidol besar dan belum relevan dengan permukaan papan tulis. Oleh karena itu dikembangkan desain Geoklik v2. Desain ini kemudian dicetak dan diproses oleh mitra menjadi alat Geoklik v2. Geoklik v2 ini memiliki spesifikasi yaitu sebagai berikut:</w:t>
      </w:r>
    </w:p>
    <w:p w14:paraId="03C4466C" w14:textId="77777777" w:rsidR="00EF160C" w:rsidRPr="00EF160C" w:rsidRDefault="00EF160C" w:rsidP="00EF160C">
      <w:pPr>
        <w:pStyle w:val="ListParagraph"/>
        <w:numPr>
          <w:ilvl w:val="0"/>
          <w:numId w:val="6"/>
        </w:numPr>
        <w:spacing w:line="240" w:lineRule="auto"/>
        <w:ind w:left="709"/>
        <w:jc w:val="both"/>
        <w:rPr>
          <w:rFonts w:ascii="Times New Roman" w:hAnsi="Times New Roman" w:cs="Times New Roman"/>
          <w:lang w:val="en-US"/>
        </w:rPr>
      </w:pPr>
      <w:r w:rsidRPr="00EF160C">
        <w:rPr>
          <w:rFonts w:ascii="Times New Roman" w:hAnsi="Times New Roman" w:cs="Times New Roman"/>
          <w:lang w:val="en-US"/>
        </w:rPr>
        <w:t>Terbuat dari bahan kayu</w:t>
      </w:r>
    </w:p>
    <w:p w14:paraId="1BCE610C" w14:textId="77777777" w:rsidR="00EF160C" w:rsidRPr="00EF160C" w:rsidRDefault="00EF160C" w:rsidP="00EF160C">
      <w:pPr>
        <w:pStyle w:val="ListParagraph"/>
        <w:numPr>
          <w:ilvl w:val="0"/>
          <w:numId w:val="6"/>
        </w:numPr>
        <w:spacing w:line="240" w:lineRule="auto"/>
        <w:ind w:left="709"/>
        <w:jc w:val="both"/>
        <w:rPr>
          <w:rFonts w:ascii="Times New Roman" w:hAnsi="Times New Roman" w:cs="Times New Roman"/>
          <w:lang w:val="en-US"/>
        </w:rPr>
      </w:pPr>
      <w:r w:rsidRPr="00EF160C">
        <w:rPr>
          <w:rFonts w:ascii="Times New Roman" w:hAnsi="Times New Roman" w:cs="Times New Roman"/>
          <w:lang w:val="en-US"/>
        </w:rPr>
        <w:t>Agak berat namun kokoh</w:t>
      </w:r>
    </w:p>
    <w:p w14:paraId="576DCB98" w14:textId="77777777" w:rsidR="00EF160C" w:rsidRPr="00EF160C" w:rsidRDefault="00EF160C" w:rsidP="00EF160C">
      <w:pPr>
        <w:pStyle w:val="ListParagraph"/>
        <w:numPr>
          <w:ilvl w:val="0"/>
          <w:numId w:val="6"/>
        </w:numPr>
        <w:spacing w:line="240" w:lineRule="auto"/>
        <w:ind w:left="709"/>
        <w:jc w:val="both"/>
        <w:rPr>
          <w:rFonts w:ascii="Times New Roman" w:hAnsi="Times New Roman" w:cs="Times New Roman"/>
          <w:lang w:val="en-US"/>
        </w:rPr>
      </w:pPr>
      <w:r w:rsidRPr="00EF160C">
        <w:rPr>
          <w:rFonts w:ascii="Times New Roman" w:hAnsi="Times New Roman" w:cs="Times New Roman"/>
          <w:lang w:val="en-US"/>
        </w:rPr>
        <w:t>Memiliki panjang kurang lebih 42 cm dengan tebal 2,5 cm</w:t>
      </w:r>
    </w:p>
    <w:p w14:paraId="2A2875F0" w14:textId="77777777" w:rsidR="00EF160C" w:rsidRPr="00EF160C" w:rsidRDefault="00EF160C" w:rsidP="00EF160C">
      <w:pPr>
        <w:pStyle w:val="ListParagraph"/>
        <w:numPr>
          <w:ilvl w:val="0"/>
          <w:numId w:val="6"/>
        </w:numPr>
        <w:spacing w:line="240" w:lineRule="auto"/>
        <w:ind w:left="709"/>
        <w:jc w:val="both"/>
        <w:rPr>
          <w:rFonts w:ascii="Times New Roman" w:hAnsi="Times New Roman" w:cs="Times New Roman"/>
          <w:lang w:val="en-US"/>
        </w:rPr>
      </w:pPr>
      <w:r w:rsidRPr="00EF160C">
        <w:rPr>
          <w:rFonts w:ascii="Times New Roman" w:hAnsi="Times New Roman" w:cs="Times New Roman"/>
          <w:lang w:val="en-US"/>
        </w:rPr>
        <w:t>Holder cukup besar dan kuat dan terletak pada pangkal</w:t>
      </w:r>
    </w:p>
    <w:p w14:paraId="6D414B5B" w14:textId="77777777" w:rsidR="00EF160C" w:rsidRPr="00EF160C" w:rsidRDefault="00EF160C" w:rsidP="00EF160C">
      <w:pPr>
        <w:pStyle w:val="ListParagraph"/>
        <w:numPr>
          <w:ilvl w:val="0"/>
          <w:numId w:val="6"/>
        </w:numPr>
        <w:spacing w:line="240" w:lineRule="auto"/>
        <w:ind w:left="709"/>
        <w:jc w:val="both"/>
        <w:rPr>
          <w:rFonts w:ascii="Times New Roman" w:hAnsi="Times New Roman" w:cs="Times New Roman"/>
          <w:lang w:val="en-US"/>
        </w:rPr>
      </w:pPr>
      <w:r w:rsidRPr="00EF160C">
        <w:rPr>
          <w:rFonts w:ascii="Times New Roman" w:hAnsi="Times New Roman" w:cs="Times New Roman"/>
          <w:lang w:val="en-US"/>
        </w:rPr>
        <w:t>Hanya bisa menggunakan spidol ukuran besar, spido ukuran kecil belumbisa digunakan</w:t>
      </w:r>
    </w:p>
    <w:p w14:paraId="7CF4D3B9" w14:textId="77777777" w:rsidR="00EF160C" w:rsidRPr="00EF160C" w:rsidRDefault="00EF160C" w:rsidP="00EF160C">
      <w:pPr>
        <w:pStyle w:val="ListParagraph"/>
        <w:numPr>
          <w:ilvl w:val="0"/>
          <w:numId w:val="6"/>
        </w:numPr>
        <w:spacing w:line="240" w:lineRule="auto"/>
        <w:ind w:left="709"/>
        <w:jc w:val="both"/>
        <w:rPr>
          <w:rFonts w:ascii="Times New Roman" w:hAnsi="Times New Roman" w:cs="Times New Roman"/>
          <w:lang w:val="en-US"/>
        </w:rPr>
      </w:pPr>
      <w:r w:rsidRPr="00EF160C">
        <w:rPr>
          <w:rFonts w:ascii="Times New Roman" w:hAnsi="Times New Roman" w:cs="Times New Roman"/>
          <w:lang w:val="en-US"/>
        </w:rPr>
        <w:t>Ada rancangan tumpuan</w:t>
      </w:r>
    </w:p>
    <w:p w14:paraId="576B4F2D" w14:textId="77777777" w:rsidR="00EF160C" w:rsidRPr="00EF160C" w:rsidRDefault="00EF160C" w:rsidP="00EF160C">
      <w:pPr>
        <w:pStyle w:val="ListParagraph"/>
        <w:numPr>
          <w:ilvl w:val="0"/>
          <w:numId w:val="6"/>
        </w:numPr>
        <w:spacing w:line="240" w:lineRule="auto"/>
        <w:ind w:left="709"/>
        <w:jc w:val="both"/>
        <w:rPr>
          <w:rFonts w:ascii="Times New Roman" w:hAnsi="Times New Roman" w:cs="Times New Roman"/>
          <w:lang w:val="en-US"/>
        </w:rPr>
      </w:pPr>
      <w:r w:rsidRPr="00EF160C">
        <w:rPr>
          <w:rFonts w:ascii="Times New Roman" w:hAnsi="Times New Roman" w:cs="Times New Roman"/>
          <w:lang w:val="en-US"/>
        </w:rPr>
        <w:t>Belum memiliki skala pengukuran</w:t>
      </w:r>
    </w:p>
    <w:p w14:paraId="4AC94BA3" w14:textId="77777777" w:rsidR="00EF160C" w:rsidRPr="00EF160C" w:rsidRDefault="00EF160C" w:rsidP="00EF160C">
      <w:pPr>
        <w:jc w:val="both"/>
        <w:rPr>
          <w:i/>
          <w:sz w:val="22"/>
          <w:szCs w:val="22"/>
        </w:rPr>
      </w:pPr>
    </w:p>
    <w:p w14:paraId="27678156" w14:textId="77777777" w:rsidR="00EF160C" w:rsidRPr="00EF160C" w:rsidRDefault="00EF160C" w:rsidP="00EF160C">
      <w:pPr>
        <w:jc w:val="both"/>
        <w:rPr>
          <w:i/>
          <w:sz w:val="22"/>
          <w:szCs w:val="22"/>
        </w:rPr>
      </w:pPr>
      <w:commentRangeStart w:id="8"/>
      <w:r w:rsidRPr="00EF160C">
        <w:rPr>
          <w:i/>
          <w:sz w:val="22"/>
          <w:szCs w:val="22"/>
        </w:rPr>
        <w:t>Dissemination</w:t>
      </w:r>
      <w:commentRangeEnd w:id="8"/>
      <w:r w:rsidR="00C16F90">
        <w:rPr>
          <w:rStyle w:val="CommentReference"/>
        </w:rPr>
        <w:commentReference w:id="8"/>
      </w:r>
    </w:p>
    <w:p w14:paraId="48D980E8" w14:textId="77777777" w:rsidR="00EF160C" w:rsidRPr="00EF160C" w:rsidRDefault="00EF160C" w:rsidP="00EF160C">
      <w:pPr>
        <w:ind w:firstLine="567"/>
        <w:jc w:val="both"/>
        <w:rPr>
          <w:sz w:val="22"/>
          <w:szCs w:val="22"/>
        </w:rPr>
      </w:pPr>
      <w:r w:rsidRPr="00EF160C">
        <w:rPr>
          <w:sz w:val="22"/>
          <w:szCs w:val="22"/>
        </w:rPr>
        <w:t xml:space="preserve">Hasil akhir dari pengembangan alat Geoklik ini kemudian di validasi oleh ahli media dengan aspek penailaian yaitu Desain, Kefektifan, dan Kepraktisan. Serta dilakukan penilaian respon oleh Guru dan Siswa. Ada sebanyak 3 ahli media dengan bidang keahlian khusus yaitu Geometri dan Kependidikan. Untuk guru, ada sebanyak 4 guru serta 6 orang siswa yang memberikan penilaian. Pada tahap ini, diperoleh data seperti pada </w:t>
      </w:r>
      <w:commentRangeStart w:id="9"/>
      <w:r w:rsidRPr="00EF160C">
        <w:rPr>
          <w:sz w:val="22"/>
          <w:szCs w:val="22"/>
        </w:rPr>
        <w:t xml:space="preserve">Tabel 5.4, Tabel 5.5, dan Tabel 5.6. </w:t>
      </w:r>
      <w:commentRangeEnd w:id="9"/>
      <w:r w:rsidR="00C16F90">
        <w:rPr>
          <w:rStyle w:val="CommentReference"/>
        </w:rPr>
        <w:commentReference w:id="9"/>
      </w:r>
      <w:r w:rsidRPr="00EF160C">
        <w:rPr>
          <w:sz w:val="22"/>
          <w:szCs w:val="22"/>
        </w:rPr>
        <w:t xml:space="preserve">Rata-rata nilai validasi ahli media menunjukkan skor rata-rata keseluruhan yaitu sebesar 4,79 dan termasuk kategori sangat baik. </w:t>
      </w:r>
      <w:r w:rsidRPr="00EF160C">
        <w:rPr>
          <w:sz w:val="22"/>
          <w:szCs w:val="22"/>
        </w:rPr>
        <w:lastRenderedPageBreak/>
        <w:t>Dari aspek desain Geoklik, diperoleh skor rata-rata sebesar 4,78 dengan kategori sangat baik. Aspek keefektifan Geoklik juga memperoleh skor sangat baik dengan nilai rata-rata 4,81. Sedangkan untuk aspek kepraktisan, Geoklik mendapat nilai rata-rata 4,75 dengan kategori sangat baik. Meskipun skor yang diperoleh cenderung sangat baik, Geoklik tetap mendapat masukan dari ahli untuk perbaikan sehingga alat menjadi lebih baik. Adapun masukan tersebut antara lain sebagai berikut:</w:t>
      </w:r>
    </w:p>
    <w:p w14:paraId="5B3314C1" w14:textId="77777777" w:rsidR="00EF160C" w:rsidRPr="00EF160C" w:rsidRDefault="00EF160C" w:rsidP="00EF160C">
      <w:pPr>
        <w:pStyle w:val="ListParagraph"/>
        <w:numPr>
          <w:ilvl w:val="0"/>
          <w:numId w:val="7"/>
        </w:numPr>
        <w:spacing w:after="0" w:line="240" w:lineRule="auto"/>
        <w:jc w:val="both"/>
        <w:rPr>
          <w:rFonts w:ascii="Times New Roman" w:hAnsi="Times New Roman" w:cs="Times New Roman"/>
          <w:lang w:val="en-US"/>
        </w:rPr>
      </w:pPr>
      <w:r w:rsidRPr="00EF160C">
        <w:rPr>
          <w:rFonts w:ascii="Times New Roman" w:eastAsia="Times New Roman" w:hAnsi="Times New Roman" w:cs="Times New Roman"/>
          <w:color w:val="000000"/>
          <w:lang w:val="en-US"/>
        </w:rPr>
        <w:t>Geoklik dimodifikasi lagi dengan bahan yang lebih ringan, kuat, dan mudah dioperasikan.</w:t>
      </w:r>
    </w:p>
    <w:p w14:paraId="51B00D19" w14:textId="77777777" w:rsidR="00EF160C" w:rsidRPr="00EF160C" w:rsidRDefault="00EF160C" w:rsidP="00EF160C">
      <w:pPr>
        <w:pStyle w:val="ListParagraph"/>
        <w:numPr>
          <w:ilvl w:val="0"/>
          <w:numId w:val="7"/>
        </w:numPr>
        <w:spacing w:after="0" w:line="240" w:lineRule="auto"/>
        <w:jc w:val="both"/>
        <w:rPr>
          <w:rFonts w:ascii="Times New Roman" w:hAnsi="Times New Roman" w:cs="Times New Roman"/>
          <w:lang w:val="en-US"/>
        </w:rPr>
      </w:pPr>
      <w:r w:rsidRPr="00EF160C">
        <w:rPr>
          <w:rFonts w:ascii="Times New Roman" w:eastAsia="Times New Roman" w:hAnsi="Times New Roman" w:cs="Times New Roman"/>
          <w:color w:val="000000"/>
          <w:lang w:val="en-US"/>
        </w:rPr>
        <w:t>Perlu dikembangkan jangka yang sesuai aturan atau kaidah penggunaan jangka.</w:t>
      </w:r>
    </w:p>
    <w:p w14:paraId="69F361E1" w14:textId="77777777" w:rsidR="00EF160C" w:rsidRPr="00EF160C" w:rsidRDefault="00EF160C" w:rsidP="00EF160C">
      <w:pPr>
        <w:pStyle w:val="ListParagraph"/>
        <w:numPr>
          <w:ilvl w:val="0"/>
          <w:numId w:val="7"/>
        </w:numPr>
        <w:spacing w:after="0" w:line="240" w:lineRule="auto"/>
        <w:jc w:val="both"/>
        <w:rPr>
          <w:rFonts w:ascii="Times New Roman" w:hAnsi="Times New Roman" w:cs="Times New Roman"/>
          <w:lang w:val="en-US"/>
        </w:rPr>
      </w:pPr>
      <w:r w:rsidRPr="00EF160C">
        <w:rPr>
          <w:rFonts w:ascii="Times New Roman" w:eastAsia="Times New Roman" w:hAnsi="Times New Roman" w:cs="Times New Roman"/>
          <w:color w:val="000000"/>
          <w:lang w:val="en-US"/>
        </w:rPr>
        <w:t>Untuk pengukuran panjang belum ada ukuran millimeter.</w:t>
      </w:r>
    </w:p>
    <w:p w14:paraId="38FEE0DC" w14:textId="77777777" w:rsidR="00EF160C" w:rsidRPr="00EF160C" w:rsidRDefault="00EF160C" w:rsidP="00EF160C">
      <w:pPr>
        <w:pStyle w:val="ListParagraph"/>
        <w:numPr>
          <w:ilvl w:val="0"/>
          <w:numId w:val="7"/>
        </w:numPr>
        <w:spacing w:after="0" w:line="240" w:lineRule="auto"/>
        <w:jc w:val="both"/>
        <w:rPr>
          <w:rFonts w:ascii="Times New Roman" w:hAnsi="Times New Roman" w:cs="Times New Roman"/>
          <w:lang w:val="en-US"/>
        </w:rPr>
      </w:pPr>
      <w:r w:rsidRPr="00EF160C">
        <w:rPr>
          <w:rFonts w:ascii="Times New Roman" w:eastAsia="Times New Roman" w:hAnsi="Times New Roman" w:cs="Times New Roman"/>
          <w:color w:val="000000"/>
          <w:lang w:val="en-US"/>
        </w:rPr>
        <w:t>Karena alat tebal diperlukan suatu skala yang sejajar atau sama.</w:t>
      </w:r>
    </w:p>
    <w:p w14:paraId="250535E2" w14:textId="77777777" w:rsidR="00EF160C" w:rsidRPr="00EF160C" w:rsidRDefault="00EF160C" w:rsidP="00EF160C">
      <w:pPr>
        <w:pStyle w:val="ListParagraph"/>
        <w:numPr>
          <w:ilvl w:val="0"/>
          <w:numId w:val="7"/>
        </w:numPr>
        <w:spacing w:after="0" w:line="240" w:lineRule="auto"/>
        <w:jc w:val="both"/>
        <w:rPr>
          <w:rFonts w:ascii="Times New Roman" w:hAnsi="Times New Roman" w:cs="Times New Roman"/>
          <w:lang w:val="en-US"/>
        </w:rPr>
      </w:pPr>
      <w:r w:rsidRPr="00EF160C">
        <w:rPr>
          <w:rFonts w:ascii="Times New Roman" w:eastAsia="Times New Roman" w:hAnsi="Times New Roman" w:cs="Times New Roman"/>
          <w:color w:val="000000"/>
          <w:lang w:val="en-US"/>
        </w:rPr>
        <w:t>Box penyimpanan terlalu berat</w:t>
      </w:r>
    </w:p>
    <w:p w14:paraId="53F0F066" w14:textId="77777777" w:rsidR="00EF160C" w:rsidRPr="00EF160C" w:rsidRDefault="00EF160C" w:rsidP="00EF160C">
      <w:pPr>
        <w:pStyle w:val="ListParagraph"/>
        <w:numPr>
          <w:ilvl w:val="0"/>
          <w:numId w:val="7"/>
        </w:numPr>
        <w:spacing w:after="0" w:line="240" w:lineRule="auto"/>
        <w:jc w:val="both"/>
        <w:rPr>
          <w:rFonts w:ascii="Times New Roman" w:hAnsi="Times New Roman" w:cs="Times New Roman"/>
          <w:lang w:val="en-US"/>
        </w:rPr>
      </w:pPr>
      <w:r w:rsidRPr="00EF160C">
        <w:rPr>
          <w:rFonts w:ascii="Times New Roman" w:eastAsia="Times New Roman" w:hAnsi="Times New Roman" w:cs="Times New Roman"/>
          <w:color w:val="000000"/>
          <w:lang w:val="en-US"/>
        </w:rPr>
        <w:t>Pangkal titik untuk whiteboard kurang lancip dan tidak terlihat</w:t>
      </w:r>
    </w:p>
    <w:p w14:paraId="5D4355F7" w14:textId="77777777" w:rsidR="00EF160C" w:rsidRPr="00EF160C" w:rsidRDefault="00EF160C" w:rsidP="00EF160C">
      <w:pPr>
        <w:ind w:firstLine="567"/>
        <w:jc w:val="both"/>
        <w:rPr>
          <w:sz w:val="22"/>
          <w:szCs w:val="22"/>
        </w:rPr>
      </w:pPr>
      <w:r w:rsidRPr="00EF160C">
        <w:rPr>
          <w:sz w:val="22"/>
          <w:szCs w:val="22"/>
        </w:rPr>
        <w:t>Secara umum, hasil validasi ahli media terhadap Geoklik dapat dikatakan sangat baik dengan skor rata-rata 4,79. Nilai terendah yaitu 4,33 pada bagian buku manual dan skala pengukuran saja. Secara keseluruhan ada 4 orang guru dan 8 orang siswa yang memberikan penilaian terhadap alat Geoklik ini. Dari data yang diperoleh didapatkan nilai respon rata-rata guru yaitu sebesar 4,79 sedangkan nilai respon rata-rata siswa yaitu sebesar 4,51. Keduanya masuk dalam kategori sangat baik. Nilai rata-rata terendah respon guru ada pada aspek kefektifan dengan skor 4,75 tetapi masih masuk ke dalam kategori sangat baik. Sedangkan untuk respon siswa, skor rata-rata terendah ada pada aspek kepraktisan yaitu sebesar 4,47 dengan kategori baik. Dari hasil penilaian respon ini diperoleh pula masukan-masukan untuk perbaikan Geoklik agar lebih baik lagi. Beberapa masukan dari guru dan siswa tersebut yaitu:</w:t>
      </w:r>
    </w:p>
    <w:p w14:paraId="7B45C78F" w14:textId="77777777" w:rsidR="00EF160C" w:rsidRPr="00EF160C" w:rsidRDefault="00EF160C" w:rsidP="00EF160C">
      <w:pPr>
        <w:pStyle w:val="ListParagraph"/>
        <w:numPr>
          <w:ilvl w:val="0"/>
          <w:numId w:val="8"/>
        </w:numPr>
        <w:spacing w:line="240" w:lineRule="auto"/>
        <w:jc w:val="both"/>
        <w:rPr>
          <w:rFonts w:ascii="Times New Roman" w:hAnsi="Times New Roman" w:cs="Times New Roman"/>
          <w:lang w:val="en-US"/>
        </w:rPr>
      </w:pPr>
      <w:r w:rsidRPr="00EF160C">
        <w:rPr>
          <w:rFonts w:ascii="Times New Roman" w:eastAsia="Times New Roman" w:hAnsi="Times New Roman" w:cs="Times New Roman"/>
          <w:color w:val="000000"/>
          <w:lang w:val="en-US"/>
        </w:rPr>
        <w:t>Tempat penyimpanannya harus lebih minimalis dan mudah dibawa</w:t>
      </w:r>
    </w:p>
    <w:p w14:paraId="3F05A931" w14:textId="77777777" w:rsidR="00EF160C" w:rsidRPr="00EF160C" w:rsidRDefault="00EF160C" w:rsidP="00EF160C">
      <w:pPr>
        <w:pStyle w:val="ListParagraph"/>
        <w:numPr>
          <w:ilvl w:val="0"/>
          <w:numId w:val="8"/>
        </w:numPr>
        <w:spacing w:line="240" w:lineRule="auto"/>
        <w:jc w:val="both"/>
        <w:rPr>
          <w:rFonts w:ascii="Times New Roman" w:hAnsi="Times New Roman" w:cs="Times New Roman"/>
          <w:lang w:val="en-US"/>
        </w:rPr>
      </w:pPr>
      <w:r w:rsidRPr="00EF160C">
        <w:rPr>
          <w:rFonts w:ascii="Times New Roman" w:eastAsia="Times New Roman" w:hAnsi="Times New Roman" w:cs="Times New Roman"/>
          <w:color w:val="000000"/>
          <w:lang w:val="en-US"/>
        </w:rPr>
        <w:t>Geoklik sangat inovatif dapat memudahkan guru di kelas</w:t>
      </w:r>
    </w:p>
    <w:p w14:paraId="57389A89" w14:textId="77777777" w:rsidR="00EF160C" w:rsidRPr="00EF160C" w:rsidRDefault="00EF160C" w:rsidP="00EF160C">
      <w:pPr>
        <w:pStyle w:val="ListParagraph"/>
        <w:numPr>
          <w:ilvl w:val="0"/>
          <w:numId w:val="8"/>
        </w:numPr>
        <w:spacing w:line="240" w:lineRule="auto"/>
        <w:jc w:val="both"/>
        <w:rPr>
          <w:rFonts w:ascii="Times New Roman" w:hAnsi="Times New Roman" w:cs="Times New Roman"/>
          <w:lang w:val="en-US"/>
        </w:rPr>
      </w:pPr>
      <w:r w:rsidRPr="00EF160C">
        <w:rPr>
          <w:rFonts w:ascii="Times New Roman" w:eastAsia="Times New Roman" w:hAnsi="Times New Roman" w:cs="Times New Roman"/>
          <w:color w:val="000000"/>
          <w:lang w:val="en-US"/>
        </w:rPr>
        <w:t>Geoklik simpel dan mudah dibawa kemana-mana</w:t>
      </w:r>
    </w:p>
    <w:p w14:paraId="318D5C87" w14:textId="77777777" w:rsidR="00EF160C" w:rsidRPr="00EF160C" w:rsidRDefault="00EF160C" w:rsidP="00EF160C">
      <w:pPr>
        <w:pStyle w:val="ListParagraph"/>
        <w:numPr>
          <w:ilvl w:val="0"/>
          <w:numId w:val="8"/>
        </w:numPr>
        <w:spacing w:line="240" w:lineRule="auto"/>
        <w:jc w:val="both"/>
        <w:rPr>
          <w:rFonts w:ascii="Times New Roman" w:hAnsi="Times New Roman" w:cs="Times New Roman"/>
          <w:lang w:val="en-US"/>
        </w:rPr>
      </w:pPr>
      <w:r w:rsidRPr="00EF160C">
        <w:rPr>
          <w:rFonts w:ascii="Times New Roman" w:eastAsia="Times New Roman" w:hAnsi="Times New Roman" w:cs="Times New Roman"/>
          <w:color w:val="000000"/>
          <w:lang w:val="en-US"/>
        </w:rPr>
        <w:t>Lubang spidol dibuat lebih flexibel agar bisa digunakan untuk kapur</w:t>
      </w:r>
    </w:p>
    <w:p w14:paraId="172369F5" w14:textId="77777777" w:rsidR="00EF160C" w:rsidRPr="00EF160C" w:rsidRDefault="00EF160C" w:rsidP="00EF160C">
      <w:pPr>
        <w:pStyle w:val="ListParagraph"/>
        <w:numPr>
          <w:ilvl w:val="0"/>
          <w:numId w:val="8"/>
        </w:numPr>
        <w:spacing w:line="240" w:lineRule="auto"/>
        <w:jc w:val="both"/>
        <w:rPr>
          <w:rFonts w:ascii="Times New Roman" w:hAnsi="Times New Roman" w:cs="Times New Roman"/>
          <w:lang w:val="en-US"/>
        </w:rPr>
      </w:pPr>
      <w:r w:rsidRPr="00EF160C">
        <w:rPr>
          <w:rFonts w:ascii="Times New Roman" w:eastAsia="Times New Roman" w:hAnsi="Times New Roman" w:cs="Times New Roman"/>
          <w:color w:val="000000"/>
          <w:lang w:val="en-US"/>
        </w:rPr>
        <w:t>Bahan kayu yang lebih ringan tetapi awet</w:t>
      </w:r>
    </w:p>
    <w:p w14:paraId="44A49759" w14:textId="77777777" w:rsidR="00EF160C" w:rsidRPr="00C16F90" w:rsidRDefault="00EF160C" w:rsidP="00EF160C">
      <w:pPr>
        <w:pStyle w:val="ListParagraph"/>
        <w:numPr>
          <w:ilvl w:val="0"/>
          <w:numId w:val="8"/>
        </w:numPr>
        <w:spacing w:line="240" w:lineRule="auto"/>
        <w:jc w:val="both"/>
        <w:rPr>
          <w:rFonts w:ascii="Times New Roman" w:hAnsi="Times New Roman" w:cs="Times New Roman"/>
          <w:lang w:val="en-US"/>
        </w:rPr>
      </w:pPr>
      <w:r w:rsidRPr="00EF160C">
        <w:rPr>
          <w:rFonts w:ascii="Times New Roman" w:eastAsia="Times New Roman" w:hAnsi="Times New Roman" w:cs="Times New Roman"/>
          <w:color w:val="000000"/>
          <w:lang w:val="en-US"/>
        </w:rPr>
        <w:t>Belum ada gambaran yang digunakan untuk papan tulis kapur, tempat spidol dibuat lebih flexible</w:t>
      </w:r>
    </w:p>
    <w:p w14:paraId="794F05C6" w14:textId="77777777" w:rsidR="00C16F90" w:rsidRPr="00C16F90" w:rsidRDefault="00C16F90" w:rsidP="00C16F90">
      <w:pPr>
        <w:jc w:val="both"/>
      </w:pPr>
      <w:commentRangeStart w:id="10"/>
      <w:r>
        <w:t>Pembahasan</w:t>
      </w:r>
      <w:commentRangeEnd w:id="10"/>
      <w:r>
        <w:rPr>
          <w:rStyle w:val="CommentReference"/>
        </w:rPr>
        <w:commentReference w:id="10"/>
      </w:r>
    </w:p>
    <w:p w14:paraId="679D71F7" w14:textId="77777777" w:rsidR="00BA5672" w:rsidRPr="003E413F" w:rsidRDefault="00D62C5C" w:rsidP="00677DA9">
      <w:pPr>
        <w:pStyle w:val="PythagorasHeading1"/>
      </w:pPr>
      <w:r>
        <w:rPr>
          <w:lang w:val="id-ID"/>
        </w:rPr>
        <w:t>S</w:t>
      </w:r>
      <w:r w:rsidRPr="00832CF4">
        <w:t xml:space="preserve">IMPULAN </w:t>
      </w:r>
    </w:p>
    <w:p w14:paraId="1E2A0672" w14:textId="77777777" w:rsidR="004242C0" w:rsidRPr="004242C0" w:rsidRDefault="004242C0" w:rsidP="004242C0">
      <w:pPr>
        <w:ind w:firstLine="567"/>
        <w:jc w:val="both"/>
        <w:rPr>
          <w:sz w:val="22"/>
          <w:szCs w:val="22"/>
        </w:rPr>
      </w:pPr>
      <w:r w:rsidRPr="004242C0">
        <w:rPr>
          <w:sz w:val="22"/>
          <w:szCs w:val="22"/>
        </w:rPr>
        <w:t>Kesimpulan yang diperoleh pada tahapan ini bahwa tahapan pengembangan alat Geoklik ini mencakup empat tahapan yaitu Define, Design, Development dan Dissemination. Pada tahap Define diperoleh data bahwa sebagian besar guru mengalami kesulitan menggunakan alat yang ada karena ketidaksesuaian teknologi dengan kondisi yang ada di sekolah, serta karena alat pembelajaran geometri saat ini kurang praktis. Pada tahap Design dikembangkan dua prototype desain Geoklik dengan kelebihan dan kekurangan masing-masing. Design yang dibuat secara umum memiliki spesifikasi yaitu Geoklik memiliki bentuk dasar jangka, namun jika dillipat 180° akan membentuk pengaris, dan pada poros alat terdapat skala derajat untuk mengukur besar sudut. Tahap development merupakan tahap pengembangan Geoklik menggunakan bahan dasar kayu. Pada tahap ini dihasilkan alat Geoklik yang dilengkapi dengan kotak penyimpanan, buku manual, dan dua jenis poros untuk whiteboard atau blackboard. Pada tahap disseminasi, Geoklik akan divalidasi oleh dua orang ahli media dan juga oleh guru dan siswa. Dari segi kualitas, alat Geoklik mendapat penilaian sangat baik dari ahli media dengan nilai rata-rata 4,79. Dari segi aspek desain, Geoklik mendapat nilai rata-rata sebesar 4,78 dengan kategori sangat baik. Aspek keefektifan Geoklik juga memperoleh skor sangat baik dengan nilai rata-rata 4,81. Sedangkan untuk aspek kepraktisan, Geoklik mendapat nilai rata-rata 4,75 dengan kategori sangat baik. Respon yang diberikan guru dan siswa terhadap alat Geoklik ini juga sangat positif dengan nilai rata-rata keseluruhan yaitu 4,79 untuk respon guru, sedangkan nilai respon rata-rata siswa yaitu sebesar 4,51.</w:t>
      </w:r>
    </w:p>
    <w:p w14:paraId="4D46049A" w14:textId="77777777" w:rsidR="00E918EE" w:rsidRPr="00832CF4" w:rsidRDefault="00E918EE" w:rsidP="004242C0">
      <w:pPr>
        <w:pStyle w:val="PythagorasBody"/>
        <w:ind w:firstLine="0"/>
      </w:pPr>
    </w:p>
    <w:p w14:paraId="122B62D6" w14:textId="77777777" w:rsidR="00E918EE" w:rsidRPr="00832CF4" w:rsidRDefault="00D62C5C" w:rsidP="00BF211B">
      <w:pPr>
        <w:pStyle w:val="PythagorasHeading1"/>
      </w:pPr>
      <w:commentRangeStart w:id="11"/>
      <w:r>
        <w:rPr>
          <w:lang w:val="id-ID"/>
        </w:rPr>
        <w:t>D</w:t>
      </w:r>
      <w:r>
        <w:t xml:space="preserve">AFTAR </w:t>
      </w:r>
      <w:r>
        <w:rPr>
          <w:lang w:val="id-ID"/>
        </w:rPr>
        <w:t>P</w:t>
      </w:r>
      <w:r w:rsidRPr="00832CF4">
        <w:t>USTAKA</w:t>
      </w:r>
      <w:commentRangeEnd w:id="11"/>
      <w:r w:rsidR="00C16F90">
        <w:rPr>
          <w:rStyle w:val="CommentReference"/>
          <w:b w:val="0"/>
        </w:rPr>
        <w:commentReference w:id="11"/>
      </w:r>
    </w:p>
    <w:p w14:paraId="257B6BE2" w14:textId="77777777" w:rsidR="004242C0" w:rsidRPr="004242C0" w:rsidRDefault="004242C0" w:rsidP="004B0074">
      <w:pPr>
        <w:ind w:left="709" w:hanging="709"/>
        <w:jc w:val="both"/>
        <w:rPr>
          <w:color w:val="222222"/>
          <w:sz w:val="22"/>
          <w:szCs w:val="22"/>
          <w:shd w:val="clear" w:color="auto" w:fill="FFFFFF"/>
        </w:rPr>
      </w:pPr>
      <w:r w:rsidRPr="004242C0">
        <w:rPr>
          <w:color w:val="222222"/>
          <w:sz w:val="22"/>
          <w:szCs w:val="22"/>
          <w:shd w:val="clear" w:color="auto" w:fill="FFFFFF"/>
        </w:rPr>
        <w:t xml:space="preserve">Adipurnomo, H. (2006). </w:t>
      </w:r>
      <w:r w:rsidRPr="004242C0">
        <w:rPr>
          <w:i/>
          <w:color w:val="222222"/>
          <w:sz w:val="22"/>
          <w:szCs w:val="22"/>
          <w:shd w:val="clear" w:color="auto" w:fill="FFFFFF"/>
        </w:rPr>
        <w:t>Sumber dan Media Pembelajaran</w:t>
      </w:r>
      <w:r w:rsidRPr="004242C0">
        <w:rPr>
          <w:color w:val="222222"/>
          <w:sz w:val="22"/>
          <w:szCs w:val="22"/>
          <w:shd w:val="clear" w:color="auto" w:fill="FFFFFF"/>
        </w:rPr>
        <w:t>. Depdiknas: Pusat Pengembangan Penataran Guru IPS dan PMP Malang.</w:t>
      </w:r>
    </w:p>
    <w:p w14:paraId="0AE6832A" w14:textId="77777777" w:rsidR="004242C0" w:rsidRPr="004242C0" w:rsidRDefault="004242C0" w:rsidP="004B0074">
      <w:pPr>
        <w:ind w:left="709" w:hanging="709"/>
        <w:jc w:val="both"/>
        <w:rPr>
          <w:color w:val="222222"/>
          <w:sz w:val="22"/>
          <w:szCs w:val="22"/>
          <w:shd w:val="clear" w:color="auto" w:fill="FFFFFF"/>
        </w:rPr>
      </w:pPr>
      <w:r w:rsidRPr="004242C0">
        <w:rPr>
          <w:color w:val="222222"/>
          <w:sz w:val="22"/>
          <w:szCs w:val="22"/>
          <w:shd w:val="clear" w:color="auto" w:fill="FFFFFF"/>
        </w:rPr>
        <w:t xml:space="preserve">Bustang. (2010). </w:t>
      </w:r>
      <w:r w:rsidRPr="004242C0">
        <w:rPr>
          <w:i/>
          <w:color w:val="222222"/>
          <w:sz w:val="22"/>
          <w:szCs w:val="22"/>
          <w:shd w:val="clear" w:color="auto" w:fill="FFFFFF"/>
        </w:rPr>
        <w:t xml:space="preserve">Pengembangan Perangkat Pembelajaran Matematika Berbahasa Inggris Berbasis Realistik pada SMP </w:t>
      </w:r>
      <w:r w:rsidRPr="004242C0">
        <w:rPr>
          <w:i/>
          <w:color w:val="222222"/>
          <w:sz w:val="22"/>
          <w:szCs w:val="22"/>
          <w:shd w:val="clear" w:color="auto" w:fill="FFFFFF"/>
        </w:rPr>
        <w:lastRenderedPageBreak/>
        <w:t xml:space="preserve">Rintisan Sekolah Bertaraf Internasional. </w:t>
      </w:r>
      <w:r w:rsidRPr="004242C0">
        <w:rPr>
          <w:color w:val="222222"/>
          <w:sz w:val="22"/>
          <w:szCs w:val="22"/>
          <w:shd w:val="clear" w:color="auto" w:fill="FFFFFF"/>
        </w:rPr>
        <w:t>Skripsi. Universitas Negeri Makassar.</w:t>
      </w:r>
    </w:p>
    <w:p w14:paraId="48428F5D" w14:textId="77777777" w:rsidR="004242C0" w:rsidRPr="004242C0" w:rsidRDefault="004242C0" w:rsidP="004B0074">
      <w:pPr>
        <w:ind w:left="709" w:hanging="709"/>
        <w:jc w:val="both"/>
        <w:rPr>
          <w:color w:val="222222"/>
          <w:sz w:val="22"/>
          <w:szCs w:val="22"/>
          <w:shd w:val="clear" w:color="auto" w:fill="FFFFFF"/>
        </w:rPr>
      </w:pPr>
      <w:r w:rsidRPr="004242C0">
        <w:rPr>
          <w:color w:val="222222"/>
          <w:sz w:val="22"/>
          <w:szCs w:val="22"/>
          <w:shd w:val="clear" w:color="auto" w:fill="FFFFFF"/>
        </w:rPr>
        <w:t xml:space="preserve">Falahudin, I. (2014). Pemanfaatan Media dalam Pembelajaran. </w:t>
      </w:r>
      <w:r w:rsidRPr="004242C0">
        <w:rPr>
          <w:i/>
          <w:color w:val="222222"/>
          <w:sz w:val="22"/>
          <w:szCs w:val="22"/>
          <w:shd w:val="clear" w:color="auto" w:fill="FFFFFF"/>
        </w:rPr>
        <w:t>Jurnal Lingkar Widya Iswara</w:t>
      </w:r>
      <w:r w:rsidRPr="004242C0">
        <w:rPr>
          <w:color w:val="222222"/>
          <w:sz w:val="22"/>
          <w:szCs w:val="22"/>
          <w:shd w:val="clear" w:color="auto" w:fill="FFFFFF"/>
        </w:rPr>
        <w:t>, 1, 10-117.</w:t>
      </w:r>
    </w:p>
    <w:p w14:paraId="3C82C9F6" w14:textId="77777777" w:rsidR="004242C0" w:rsidRPr="004242C0" w:rsidRDefault="004242C0" w:rsidP="004B0074">
      <w:pPr>
        <w:ind w:left="709" w:hanging="709"/>
        <w:jc w:val="both"/>
        <w:rPr>
          <w:color w:val="000000" w:themeColor="text1"/>
          <w:sz w:val="22"/>
          <w:szCs w:val="22"/>
          <w:shd w:val="clear" w:color="auto" w:fill="FFFFFF"/>
        </w:rPr>
      </w:pPr>
      <w:r w:rsidRPr="004242C0">
        <w:rPr>
          <w:color w:val="000000" w:themeColor="text1"/>
          <w:sz w:val="22"/>
          <w:szCs w:val="22"/>
          <w:shd w:val="clear" w:color="auto" w:fill="FFFFFF"/>
        </w:rPr>
        <w:t xml:space="preserve">Ibrahim, M. &amp; Syaodih, N. (2003). </w:t>
      </w:r>
      <w:r w:rsidRPr="004242C0">
        <w:rPr>
          <w:i/>
          <w:color w:val="000000" w:themeColor="text1"/>
          <w:sz w:val="22"/>
          <w:szCs w:val="22"/>
          <w:shd w:val="clear" w:color="auto" w:fill="FFFFFF"/>
        </w:rPr>
        <w:t>Perencanaan Pengajaran</w:t>
      </w:r>
      <w:r w:rsidRPr="004242C0">
        <w:rPr>
          <w:color w:val="000000" w:themeColor="text1"/>
          <w:sz w:val="22"/>
          <w:szCs w:val="22"/>
          <w:shd w:val="clear" w:color="auto" w:fill="FFFFFF"/>
        </w:rPr>
        <w:t>. Jakarta: Rineka Cipta</w:t>
      </w:r>
    </w:p>
    <w:p w14:paraId="008AC0C8" w14:textId="77777777" w:rsidR="004242C0" w:rsidRPr="004242C0" w:rsidRDefault="004242C0" w:rsidP="004B0074">
      <w:pPr>
        <w:ind w:left="709" w:hanging="709"/>
        <w:jc w:val="both"/>
        <w:rPr>
          <w:color w:val="222222"/>
          <w:sz w:val="22"/>
          <w:szCs w:val="22"/>
          <w:shd w:val="clear" w:color="auto" w:fill="FFFFFF"/>
        </w:rPr>
      </w:pPr>
      <w:r w:rsidRPr="004242C0">
        <w:rPr>
          <w:color w:val="000000" w:themeColor="text1"/>
          <w:sz w:val="22"/>
          <w:szCs w:val="22"/>
          <w:shd w:val="clear" w:color="auto" w:fill="FFFFFF"/>
        </w:rPr>
        <w:t>Mulyatiningsih, E. (2011). Pengembangan Model Pembelajaran.</w:t>
      </w:r>
      <w:r w:rsidRPr="004242C0">
        <w:rPr>
          <w:rStyle w:val="apple-converted-space"/>
          <w:color w:val="000000" w:themeColor="text1"/>
          <w:sz w:val="22"/>
          <w:szCs w:val="22"/>
          <w:shd w:val="clear" w:color="auto" w:fill="FFFFFF"/>
        </w:rPr>
        <w:t> </w:t>
      </w:r>
      <w:r w:rsidRPr="004242C0">
        <w:rPr>
          <w:i/>
          <w:iCs/>
          <w:color w:val="000000" w:themeColor="text1"/>
          <w:sz w:val="22"/>
          <w:szCs w:val="22"/>
          <w:shd w:val="clear" w:color="auto" w:fill="FFFFFF"/>
        </w:rPr>
        <w:t>Sumber: http://www. Model-Pembelajaran</w:t>
      </w:r>
      <w:r w:rsidRPr="004242C0">
        <w:rPr>
          <w:i/>
          <w:iCs/>
          <w:color w:val="222222"/>
          <w:sz w:val="22"/>
          <w:szCs w:val="22"/>
          <w:shd w:val="clear" w:color="auto" w:fill="FFFFFF"/>
        </w:rPr>
        <w:t>-Addie. html. Diakses Pukul</w:t>
      </w:r>
      <w:r w:rsidRPr="004242C0">
        <w:rPr>
          <w:color w:val="222222"/>
          <w:sz w:val="22"/>
          <w:szCs w:val="22"/>
          <w:shd w:val="clear" w:color="auto" w:fill="FFFFFF"/>
        </w:rPr>
        <w:t>,</w:t>
      </w:r>
      <w:r w:rsidRPr="004242C0">
        <w:rPr>
          <w:rStyle w:val="apple-converted-space"/>
          <w:color w:val="222222"/>
          <w:sz w:val="22"/>
          <w:szCs w:val="22"/>
          <w:shd w:val="clear" w:color="auto" w:fill="FFFFFF"/>
        </w:rPr>
        <w:t> </w:t>
      </w:r>
      <w:r w:rsidRPr="004242C0">
        <w:rPr>
          <w:i/>
          <w:iCs/>
          <w:color w:val="222222"/>
          <w:sz w:val="22"/>
          <w:szCs w:val="22"/>
          <w:shd w:val="clear" w:color="auto" w:fill="FFFFFF"/>
        </w:rPr>
        <w:t>10</w:t>
      </w:r>
      <w:r w:rsidRPr="004242C0">
        <w:rPr>
          <w:color w:val="222222"/>
          <w:sz w:val="22"/>
          <w:szCs w:val="22"/>
          <w:shd w:val="clear" w:color="auto" w:fill="FFFFFF"/>
        </w:rPr>
        <w:t>.</w:t>
      </w:r>
    </w:p>
    <w:p w14:paraId="66126709" w14:textId="77777777" w:rsidR="004242C0" w:rsidRPr="004B0074" w:rsidRDefault="004242C0" w:rsidP="004B0074">
      <w:pPr>
        <w:ind w:left="709" w:hanging="709"/>
        <w:jc w:val="both"/>
        <w:rPr>
          <w:color w:val="222222"/>
          <w:sz w:val="22"/>
          <w:szCs w:val="22"/>
          <w:shd w:val="clear" w:color="auto" w:fill="FFFFFF"/>
        </w:rPr>
      </w:pPr>
      <w:r w:rsidRPr="004242C0">
        <w:rPr>
          <w:color w:val="000000" w:themeColor="text1"/>
          <w:sz w:val="22"/>
          <w:szCs w:val="22"/>
        </w:rPr>
        <w:t xml:space="preserve">Thiagarajan, S. Semmel, D.S &amp; Semmel, MI. (1974). </w:t>
      </w:r>
      <w:r w:rsidRPr="004242C0">
        <w:rPr>
          <w:i/>
          <w:color w:val="000000" w:themeColor="text1"/>
          <w:sz w:val="22"/>
          <w:szCs w:val="22"/>
        </w:rPr>
        <w:t>Instructional</w:t>
      </w:r>
      <w:r w:rsidRPr="004242C0">
        <w:rPr>
          <w:color w:val="000000" w:themeColor="text1"/>
          <w:sz w:val="22"/>
          <w:szCs w:val="22"/>
        </w:rPr>
        <w:t xml:space="preserve"> </w:t>
      </w:r>
      <w:r w:rsidRPr="004242C0">
        <w:rPr>
          <w:i/>
          <w:color w:val="000000" w:themeColor="text1"/>
          <w:sz w:val="22"/>
          <w:szCs w:val="22"/>
        </w:rPr>
        <w:t>Development for Training Teachers of Exceptional Children: A sourcebook</w:t>
      </w:r>
      <w:r w:rsidRPr="004242C0">
        <w:rPr>
          <w:color w:val="000000" w:themeColor="text1"/>
          <w:sz w:val="22"/>
          <w:szCs w:val="22"/>
        </w:rPr>
        <w:t>. Indiana: Indiana University Bloomington</w:t>
      </w:r>
    </w:p>
    <w:p w14:paraId="6B07AED1" w14:textId="77777777" w:rsidR="004242C0" w:rsidRDefault="004242C0" w:rsidP="004242C0">
      <w:pPr>
        <w:ind w:left="709" w:hanging="709"/>
        <w:jc w:val="both"/>
        <w:rPr>
          <w:color w:val="000000" w:themeColor="text1"/>
          <w:sz w:val="22"/>
          <w:szCs w:val="22"/>
        </w:rPr>
      </w:pPr>
      <w:r w:rsidRPr="004242C0">
        <w:rPr>
          <w:color w:val="000000" w:themeColor="text1"/>
          <w:sz w:val="22"/>
          <w:szCs w:val="22"/>
        </w:rPr>
        <w:t xml:space="preserve">Van Hiele, Pierre. (1999). Developing Geometric Thinking through Activities that Begin with Play. </w:t>
      </w:r>
      <w:r w:rsidRPr="004242C0">
        <w:rPr>
          <w:i/>
          <w:iCs/>
          <w:color w:val="000000" w:themeColor="text1"/>
          <w:sz w:val="22"/>
          <w:szCs w:val="22"/>
        </w:rPr>
        <w:t>NCTM</w:t>
      </w:r>
      <w:r w:rsidRPr="004242C0">
        <w:rPr>
          <w:color w:val="000000" w:themeColor="text1"/>
          <w:sz w:val="22"/>
          <w:szCs w:val="22"/>
        </w:rPr>
        <w:t>. 16. 310</w:t>
      </w:r>
    </w:p>
    <w:p w14:paraId="20CA7878" w14:textId="77777777" w:rsidR="00AB7DEA" w:rsidRPr="00AB7DEA" w:rsidRDefault="00AB7DEA" w:rsidP="00AB7DEA">
      <w:pPr>
        <w:ind w:left="709" w:hanging="709"/>
        <w:jc w:val="both"/>
        <w:rPr>
          <w:sz w:val="22"/>
          <w:szCs w:val="22"/>
        </w:rPr>
      </w:pPr>
      <w:r w:rsidRPr="00AB7DEA">
        <w:rPr>
          <w:sz w:val="22"/>
          <w:szCs w:val="22"/>
        </w:rPr>
        <w:t>Owen, J. W. E. (1931). U.S. Patent No. 1,808,705. Washington, DC: U.S. Patent and Trademark Office.</w:t>
      </w:r>
    </w:p>
    <w:p w14:paraId="127C66D8" w14:textId="77777777" w:rsidR="00AB7DEA" w:rsidRPr="00AB7DEA" w:rsidRDefault="00AB7DEA" w:rsidP="00AB7DEA">
      <w:pPr>
        <w:ind w:left="709" w:hanging="709"/>
        <w:jc w:val="both"/>
        <w:rPr>
          <w:sz w:val="22"/>
          <w:szCs w:val="22"/>
        </w:rPr>
      </w:pPr>
      <w:r w:rsidRPr="00AB7DEA">
        <w:rPr>
          <w:sz w:val="22"/>
          <w:szCs w:val="22"/>
        </w:rPr>
        <w:t>Feldhake, H. J. (1958). U.S. Patent No. 2,857,674. Washington, DC: U.S. Patent and Trademark Office.</w:t>
      </w:r>
    </w:p>
    <w:p w14:paraId="49821860" w14:textId="77777777" w:rsidR="00AB7DEA" w:rsidRPr="00AB7DEA" w:rsidRDefault="00AB7DEA" w:rsidP="00AB7DEA">
      <w:pPr>
        <w:ind w:left="709" w:hanging="709"/>
        <w:jc w:val="both"/>
        <w:rPr>
          <w:sz w:val="22"/>
          <w:szCs w:val="22"/>
        </w:rPr>
      </w:pPr>
      <w:r w:rsidRPr="00AB7DEA">
        <w:rPr>
          <w:sz w:val="22"/>
          <w:szCs w:val="22"/>
        </w:rPr>
        <w:t>Woods, W. D., &amp; Pigman, J. H. (1985). U.S. Patent No. 4,490,921. Washington, DC: U.S. Patent and Trademark Office.</w:t>
      </w:r>
    </w:p>
    <w:p w14:paraId="1EEE05A6" w14:textId="77777777" w:rsidR="00AB7DEA" w:rsidRPr="00AB7DEA" w:rsidRDefault="00AB7DEA" w:rsidP="00AB7DEA">
      <w:pPr>
        <w:ind w:left="709" w:hanging="709"/>
        <w:jc w:val="both"/>
        <w:rPr>
          <w:sz w:val="22"/>
          <w:szCs w:val="22"/>
        </w:rPr>
      </w:pPr>
      <w:r w:rsidRPr="00AB7DEA">
        <w:rPr>
          <w:sz w:val="22"/>
          <w:szCs w:val="22"/>
        </w:rPr>
        <w:t>Lin, F. C. (2002). U.S. Patent No. 6,457,247. Washington, DC: U.S. Patent and Trademark Office.</w:t>
      </w:r>
    </w:p>
    <w:p w14:paraId="2C5B84ED" w14:textId="77777777" w:rsidR="00AB7DEA" w:rsidRPr="00AB7DEA" w:rsidRDefault="00AB7DEA" w:rsidP="00AB7DEA">
      <w:pPr>
        <w:ind w:left="709" w:hanging="709"/>
        <w:jc w:val="both"/>
        <w:rPr>
          <w:sz w:val="22"/>
          <w:szCs w:val="22"/>
        </w:rPr>
      </w:pPr>
      <w:r w:rsidRPr="00AB7DEA">
        <w:rPr>
          <w:sz w:val="22"/>
          <w:szCs w:val="22"/>
        </w:rPr>
        <w:t>Henry, T. (1926). U.S. Patent No. 1,576,800. Washington, DC: U.S. Patent and Trademark Office.</w:t>
      </w:r>
    </w:p>
    <w:p w14:paraId="4E0746D9" w14:textId="77777777" w:rsidR="00AB7DEA" w:rsidRPr="00AB7DEA" w:rsidRDefault="00AB7DEA" w:rsidP="00AB7DEA">
      <w:pPr>
        <w:ind w:left="709" w:hanging="709"/>
        <w:jc w:val="both"/>
        <w:rPr>
          <w:sz w:val="22"/>
          <w:szCs w:val="22"/>
        </w:rPr>
      </w:pPr>
      <w:r w:rsidRPr="00AB7DEA">
        <w:rPr>
          <w:sz w:val="22"/>
          <w:szCs w:val="22"/>
        </w:rPr>
        <w:t>Klemm, W. F. (1951). U.S. Patent No. 2,542,537. Washington, DC: U.S. Patent and Trademark Office.</w:t>
      </w:r>
    </w:p>
    <w:p w14:paraId="0835C901" w14:textId="77777777" w:rsidR="00AB7DEA" w:rsidRPr="00AB7DEA" w:rsidRDefault="00AB7DEA" w:rsidP="00AB7DEA">
      <w:pPr>
        <w:ind w:left="709" w:hanging="709"/>
        <w:jc w:val="both"/>
        <w:rPr>
          <w:sz w:val="22"/>
          <w:szCs w:val="22"/>
        </w:rPr>
      </w:pPr>
      <w:r w:rsidRPr="00AB7DEA">
        <w:rPr>
          <w:sz w:val="22"/>
          <w:szCs w:val="22"/>
        </w:rPr>
        <w:t>Heinz, R. A. (1981). U.S. Patent No. 4,267,638. Washington, DC: U.S. Patent and Trademark Office.</w:t>
      </w:r>
    </w:p>
    <w:p w14:paraId="126CDA7F" w14:textId="77777777" w:rsidR="00AB7DEA" w:rsidRPr="00AB7DEA" w:rsidRDefault="00AB7DEA" w:rsidP="00AB7DEA">
      <w:pPr>
        <w:ind w:left="709" w:hanging="709"/>
        <w:jc w:val="both"/>
        <w:rPr>
          <w:sz w:val="22"/>
          <w:szCs w:val="22"/>
        </w:rPr>
      </w:pPr>
      <w:r w:rsidRPr="00AB7DEA">
        <w:rPr>
          <w:sz w:val="22"/>
          <w:szCs w:val="22"/>
        </w:rPr>
        <w:t>Ferris, W. H. (1904). U.S. Patent No. 776,897. Washington, DC: U.S. Patent and Trademark Office.</w:t>
      </w:r>
    </w:p>
    <w:p w14:paraId="7506F746" w14:textId="77777777" w:rsidR="00AB7DEA" w:rsidRPr="004242C0" w:rsidRDefault="00AB7DEA" w:rsidP="00AB7DEA">
      <w:pPr>
        <w:ind w:left="709" w:hanging="709"/>
        <w:jc w:val="both"/>
        <w:rPr>
          <w:sz w:val="22"/>
          <w:szCs w:val="22"/>
        </w:rPr>
      </w:pPr>
      <w:r w:rsidRPr="00AB7DEA">
        <w:rPr>
          <w:sz w:val="22"/>
          <w:szCs w:val="22"/>
        </w:rPr>
        <w:t>Johnson, M. (2007). U.S. Patent No. 7,188,427. Washington, DC: U.S. Patent and Trademark Office.</w:t>
      </w:r>
    </w:p>
    <w:p w14:paraId="27494107" w14:textId="77777777" w:rsidR="0016413A" w:rsidRPr="00A77F17" w:rsidRDefault="0016413A" w:rsidP="0016413A">
      <w:pPr>
        <w:pStyle w:val="JRPMHeading1"/>
        <w:rPr>
          <w:lang w:val="id-ID"/>
        </w:rPr>
      </w:pPr>
      <w:r w:rsidRPr="00A77F17">
        <w:t>PROFIL SINGKAT</w:t>
      </w:r>
      <w:r w:rsidRPr="00A77F17">
        <w:rPr>
          <w:lang w:val="id-ID"/>
        </w:rPr>
        <w:t xml:space="preserve"> </w:t>
      </w:r>
    </w:p>
    <w:p w14:paraId="4050621D" w14:textId="77777777" w:rsidR="00E4587A" w:rsidRDefault="004242C0" w:rsidP="004242C0">
      <w:pPr>
        <w:pStyle w:val="PythagorasBody"/>
        <w:rPr>
          <w:i/>
          <w:szCs w:val="22"/>
        </w:rPr>
      </w:pPr>
      <w:r>
        <w:rPr>
          <w:szCs w:val="22"/>
        </w:rPr>
        <w:t xml:space="preserve">Aan Hendroanto lahir di Kebumen pada tanggal 24 Mei 1990; penulis merupakan alumni S1 Pendidikan Matematika Universitas Negeri Yogyakarta tahun 2012 dan S2 Pendidikan Matematika tahun 2015 melalui beasiswa </w:t>
      </w:r>
      <w:r w:rsidRPr="003A4F45">
        <w:rPr>
          <w:i/>
          <w:szCs w:val="22"/>
        </w:rPr>
        <w:t xml:space="preserve">International </w:t>
      </w:r>
      <w:r w:rsidR="003A4F45">
        <w:rPr>
          <w:i/>
          <w:szCs w:val="22"/>
        </w:rPr>
        <w:t xml:space="preserve">Master </w:t>
      </w:r>
      <w:r w:rsidRPr="003A4F45">
        <w:rPr>
          <w:i/>
          <w:szCs w:val="22"/>
        </w:rPr>
        <w:t>Program on Mathematics Education</w:t>
      </w:r>
      <w:r>
        <w:rPr>
          <w:szCs w:val="22"/>
        </w:rPr>
        <w:t xml:space="preserve"> (IMPoME) di Universitas Negeri </w:t>
      </w:r>
      <w:r>
        <w:rPr>
          <w:szCs w:val="22"/>
        </w:rPr>
        <w:t xml:space="preserve">Surabaya-Uthect University. Sedangkan Harina Fitriyani lahir di  Banyuwangi pada tanggal 4 Juli 1984; </w:t>
      </w:r>
      <w:r w:rsidRPr="004242C0">
        <w:rPr>
          <w:szCs w:val="22"/>
        </w:rPr>
        <w:t xml:space="preserve">penulis merupakan alumni S1 Pendidikan Matematika Universitas </w:t>
      </w:r>
      <w:r>
        <w:rPr>
          <w:szCs w:val="22"/>
        </w:rPr>
        <w:t>Ahmad Dahlan</w:t>
      </w:r>
      <w:r w:rsidRPr="004242C0">
        <w:rPr>
          <w:szCs w:val="22"/>
        </w:rPr>
        <w:t xml:space="preserve"> </w:t>
      </w:r>
      <w:r>
        <w:rPr>
          <w:szCs w:val="22"/>
        </w:rPr>
        <w:t>tahun 2006</w:t>
      </w:r>
      <w:r w:rsidRPr="004242C0">
        <w:rPr>
          <w:szCs w:val="22"/>
        </w:rPr>
        <w:t xml:space="preserve"> dan S2 Pendidikan Matematika t</w:t>
      </w:r>
      <w:r>
        <w:rPr>
          <w:szCs w:val="22"/>
        </w:rPr>
        <w:t>ahun 2011</w:t>
      </w:r>
      <w:r w:rsidRPr="004242C0">
        <w:rPr>
          <w:szCs w:val="22"/>
        </w:rPr>
        <w:t xml:space="preserve"> melalui beasiswa </w:t>
      </w:r>
      <w:r w:rsidRPr="003A4F45">
        <w:rPr>
          <w:i/>
          <w:szCs w:val="22"/>
        </w:rPr>
        <w:t xml:space="preserve">International </w:t>
      </w:r>
      <w:r w:rsidR="003A4F45" w:rsidRPr="003A4F45">
        <w:rPr>
          <w:i/>
          <w:szCs w:val="22"/>
        </w:rPr>
        <w:t xml:space="preserve">Master </w:t>
      </w:r>
      <w:r w:rsidRPr="003A4F45">
        <w:rPr>
          <w:i/>
          <w:szCs w:val="22"/>
        </w:rPr>
        <w:t xml:space="preserve">Program </w:t>
      </w:r>
    </w:p>
    <w:p w14:paraId="66D0D1B1" w14:textId="77777777" w:rsidR="007D7E1D" w:rsidRDefault="004242C0" w:rsidP="00E4587A">
      <w:pPr>
        <w:pStyle w:val="PythagorasBody"/>
        <w:ind w:firstLine="0"/>
        <w:rPr>
          <w:szCs w:val="22"/>
        </w:rPr>
      </w:pPr>
      <w:r w:rsidRPr="003A4F45">
        <w:rPr>
          <w:i/>
          <w:szCs w:val="22"/>
        </w:rPr>
        <w:t>on Mathematics Education</w:t>
      </w:r>
      <w:r w:rsidRPr="004242C0">
        <w:rPr>
          <w:szCs w:val="22"/>
        </w:rPr>
        <w:t xml:space="preserve"> (IM</w:t>
      </w:r>
      <w:r>
        <w:rPr>
          <w:szCs w:val="22"/>
        </w:rPr>
        <w:t xml:space="preserve">PoME) di Universitas Negeri Surabaya.  </w:t>
      </w:r>
    </w:p>
    <w:p w14:paraId="7409675D" w14:textId="77777777" w:rsidR="00E4587A" w:rsidRDefault="00E4587A" w:rsidP="00E4587A">
      <w:pPr>
        <w:pStyle w:val="PythagorasBody"/>
        <w:ind w:firstLine="0"/>
        <w:rPr>
          <w:szCs w:val="22"/>
        </w:rPr>
      </w:pPr>
    </w:p>
    <w:p w14:paraId="27CF427D" w14:textId="77777777" w:rsidR="00E4587A" w:rsidRDefault="00E4587A" w:rsidP="00E4587A">
      <w:pPr>
        <w:pStyle w:val="PythagorasBody"/>
        <w:ind w:firstLine="0"/>
        <w:rPr>
          <w:szCs w:val="22"/>
        </w:rPr>
      </w:pPr>
    </w:p>
    <w:p w14:paraId="553677DF" w14:textId="77777777" w:rsidR="00E4587A" w:rsidRDefault="00E4587A" w:rsidP="00E4587A">
      <w:pPr>
        <w:pStyle w:val="PythagorasBody"/>
        <w:ind w:firstLine="0"/>
        <w:rPr>
          <w:szCs w:val="22"/>
        </w:rPr>
      </w:pPr>
    </w:p>
    <w:p w14:paraId="25A18446" w14:textId="77777777" w:rsidR="00E4587A" w:rsidRDefault="00E4587A" w:rsidP="00E4587A">
      <w:pPr>
        <w:pStyle w:val="PythagorasBody"/>
        <w:ind w:firstLine="0"/>
        <w:rPr>
          <w:szCs w:val="22"/>
        </w:rPr>
      </w:pPr>
    </w:p>
    <w:p w14:paraId="405C383D" w14:textId="77777777" w:rsidR="00E4587A" w:rsidRDefault="00E4587A" w:rsidP="00E4587A">
      <w:pPr>
        <w:pStyle w:val="PythagorasBody"/>
        <w:ind w:firstLine="0"/>
        <w:rPr>
          <w:szCs w:val="22"/>
        </w:rPr>
      </w:pPr>
    </w:p>
    <w:p w14:paraId="2CE64897" w14:textId="77777777" w:rsidR="00E4587A" w:rsidRDefault="00E4587A" w:rsidP="00E4587A">
      <w:pPr>
        <w:pStyle w:val="PythagorasBody"/>
        <w:ind w:firstLine="0"/>
        <w:rPr>
          <w:szCs w:val="22"/>
        </w:rPr>
      </w:pPr>
    </w:p>
    <w:p w14:paraId="197B86D3" w14:textId="77777777" w:rsidR="00E4587A" w:rsidRDefault="00E4587A" w:rsidP="00E4587A">
      <w:pPr>
        <w:pStyle w:val="PythagorasBody"/>
        <w:ind w:firstLine="0"/>
        <w:rPr>
          <w:szCs w:val="22"/>
        </w:rPr>
      </w:pPr>
    </w:p>
    <w:p w14:paraId="32F00872" w14:textId="77777777" w:rsidR="00E4587A" w:rsidRDefault="00E4587A" w:rsidP="00E4587A">
      <w:pPr>
        <w:pStyle w:val="PythagorasBody"/>
        <w:ind w:firstLine="0"/>
        <w:rPr>
          <w:szCs w:val="22"/>
        </w:rPr>
      </w:pPr>
    </w:p>
    <w:p w14:paraId="3D80D54E" w14:textId="77777777" w:rsidR="00E4587A" w:rsidRDefault="00E4587A" w:rsidP="00E4587A">
      <w:pPr>
        <w:pStyle w:val="PythagorasBody"/>
        <w:ind w:firstLine="0"/>
        <w:rPr>
          <w:szCs w:val="22"/>
        </w:rPr>
      </w:pPr>
    </w:p>
    <w:p w14:paraId="1283EDA7" w14:textId="77777777" w:rsidR="00E4587A" w:rsidRDefault="00E4587A" w:rsidP="00E4587A">
      <w:pPr>
        <w:pStyle w:val="PythagorasBody"/>
        <w:ind w:firstLine="0"/>
        <w:rPr>
          <w:szCs w:val="22"/>
        </w:rPr>
      </w:pPr>
    </w:p>
    <w:p w14:paraId="6A40CAC0" w14:textId="77777777" w:rsidR="00E4587A" w:rsidRDefault="00E4587A" w:rsidP="00E4587A">
      <w:pPr>
        <w:pStyle w:val="PythagorasBody"/>
        <w:ind w:firstLine="0"/>
        <w:rPr>
          <w:szCs w:val="22"/>
        </w:rPr>
      </w:pPr>
    </w:p>
    <w:p w14:paraId="52AF1299" w14:textId="77777777" w:rsidR="00E4587A" w:rsidRDefault="00E4587A" w:rsidP="00E4587A">
      <w:pPr>
        <w:pStyle w:val="PythagorasBody"/>
        <w:ind w:firstLine="0"/>
        <w:rPr>
          <w:szCs w:val="22"/>
        </w:rPr>
      </w:pPr>
    </w:p>
    <w:p w14:paraId="2169522C" w14:textId="77777777" w:rsidR="00E4587A" w:rsidRDefault="00E4587A" w:rsidP="00E4587A">
      <w:pPr>
        <w:pStyle w:val="PythagorasBody"/>
        <w:ind w:firstLine="0"/>
        <w:rPr>
          <w:szCs w:val="22"/>
        </w:rPr>
      </w:pPr>
    </w:p>
    <w:p w14:paraId="60822C9C" w14:textId="77777777" w:rsidR="00AB7DEA" w:rsidRDefault="00AB7DEA" w:rsidP="00E4587A">
      <w:pPr>
        <w:pStyle w:val="PythagorasBody"/>
        <w:ind w:firstLine="0"/>
        <w:rPr>
          <w:szCs w:val="22"/>
        </w:rPr>
      </w:pPr>
    </w:p>
    <w:p w14:paraId="7CF65993" w14:textId="77777777" w:rsidR="00AB7DEA" w:rsidRDefault="00AB7DEA" w:rsidP="00E4587A">
      <w:pPr>
        <w:pStyle w:val="PythagorasBody"/>
        <w:ind w:firstLine="0"/>
        <w:rPr>
          <w:szCs w:val="22"/>
        </w:rPr>
      </w:pPr>
    </w:p>
    <w:p w14:paraId="11D754BE" w14:textId="77777777" w:rsidR="00AB7DEA" w:rsidRDefault="00AB7DEA" w:rsidP="00E4587A">
      <w:pPr>
        <w:pStyle w:val="PythagorasBody"/>
        <w:ind w:firstLine="0"/>
        <w:rPr>
          <w:szCs w:val="22"/>
        </w:rPr>
      </w:pPr>
    </w:p>
    <w:p w14:paraId="0CDAA5B7" w14:textId="77777777" w:rsidR="00AB7DEA" w:rsidRDefault="00AB7DEA" w:rsidP="00E4587A">
      <w:pPr>
        <w:pStyle w:val="PythagorasBody"/>
        <w:ind w:firstLine="0"/>
        <w:rPr>
          <w:szCs w:val="22"/>
        </w:rPr>
      </w:pPr>
    </w:p>
    <w:p w14:paraId="3B1402CC" w14:textId="77777777" w:rsidR="00AB7DEA" w:rsidRDefault="00AB7DEA" w:rsidP="00E4587A">
      <w:pPr>
        <w:pStyle w:val="PythagorasBody"/>
        <w:ind w:firstLine="0"/>
        <w:rPr>
          <w:szCs w:val="22"/>
        </w:rPr>
      </w:pPr>
    </w:p>
    <w:p w14:paraId="09BC111F" w14:textId="77777777" w:rsidR="00AB7DEA" w:rsidRDefault="00AB7DEA" w:rsidP="00E4587A">
      <w:pPr>
        <w:pStyle w:val="PythagorasBody"/>
        <w:ind w:firstLine="0"/>
        <w:rPr>
          <w:szCs w:val="22"/>
        </w:rPr>
      </w:pPr>
    </w:p>
    <w:p w14:paraId="0EE990E8" w14:textId="77777777" w:rsidR="00AB7DEA" w:rsidRDefault="00AB7DEA" w:rsidP="00E4587A">
      <w:pPr>
        <w:pStyle w:val="PythagorasBody"/>
        <w:ind w:firstLine="0"/>
        <w:rPr>
          <w:szCs w:val="22"/>
        </w:rPr>
      </w:pPr>
    </w:p>
    <w:p w14:paraId="3168C210" w14:textId="77777777" w:rsidR="00AB7DEA" w:rsidRDefault="00AB7DEA" w:rsidP="00E4587A">
      <w:pPr>
        <w:pStyle w:val="PythagorasBody"/>
        <w:ind w:firstLine="0"/>
        <w:rPr>
          <w:szCs w:val="22"/>
        </w:rPr>
      </w:pPr>
    </w:p>
    <w:p w14:paraId="1AE9B8FB" w14:textId="77777777" w:rsidR="00AB7DEA" w:rsidRDefault="00AB7DEA" w:rsidP="00E4587A">
      <w:pPr>
        <w:pStyle w:val="PythagorasBody"/>
        <w:ind w:firstLine="0"/>
        <w:rPr>
          <w:szCs w:val="22"/>
        </w:rPr>
      </w:pPr>
    </w:p>
    <w:p w14:paraId="136A2E82" w14:textId="77777777" w:rsidR="00AB7DEA" w:rsidRDefault="00AB7DEA" w:rsidP="00E4587A">
      <w:pPr>
        <w:pStyle w:val="PythagorasBody"/>
        <w:ind w:firstLine="0"/>
        <w:rPr>
          <w:szCs w:val="22"/>
        </w:rPr>
      </w:pPr>
    </w:p>
    <w:p w14:paraId="6B86E2FA" w14:textId="77777777" w:rsidR="00AB7DEA" w:rsidRDefault="00AB7DEA" w:rsidP="00E4587A">
      <w:pPr>
        <w:pStyle w:val="PythagorasBody"/>
        <w:ind w:firstLine="0"/>
        <w:rPr>
          <w:szCs w:val="22"/>
        </w:rPr>
      </w:pPr>
    </w:p>
    <w:p w14:paraId="30BE820A" w14:textId="77777777" w:rsidR="00AB7DEA" w:rsidRDefault="00AB7DEA" w:rsidP="00E4587A">
      <w:pPr>
        <w:pStyle w:val="PythagorasBody"/>
        <w:ind w:firstLine="0"/>
        <w:rPr>
          <w:szCs w:val="22"/>
        </w:rPr>
      </w:pPr>
    </w:p>
    <w:p w14:paraId="178F7ECB" w14:textId="77777777" w:rsidR="00AB7DEA" w:rsidRDefault="00AB7DEA" w:rsidP="00E4587A">
      <w:pPr>
        <w:pStyle w:val="PythagorasBody"/>
        <w:ind w:firstLine="0"/>
        <w:rPr>
          <w:szCs w:val="22"/>
        </w:rPr>
      </w:pPr>
    </w:p>
    <w:p w14:paraId="76FFFE52" w14:textId="77777777" w:rsidR="00AB7DEA" w:rsidRDefault="00AB7DEA" w:rsidP="00E4587A">
      <w:pPr>
        <w:pStyle w:val="PythagorasBody"/>
        <w:ind w:firstLine="0"/>
        <w:rPr>
          <w:szCs w:val="22"/>
        </w:rPr>
      </w:pPr>
    </w:p>
    <w:p w14:paraId="55CC820E" w14:textId="77777777" w:rsidR="00AB7DEA" w:rsidRDefault="00AB7DEA" w:rsidP="00E4587A">
      <w:pPr>
        <w:pStyle w:val="PythagorasBody"/>
        <w:ind w:firstLine="0"/>
        <w:rPr>
          <w:szCs w:val="22"/>
        </w:rPr>
      </w:pPr>
    </w:p>
    <w:p w14:paraId="21A62D14" w14:textId="77777777" w:rsidR="00AB7DEA" w:rsidRDefault="00AB7DEA" w:rsidP="00E4587A">
      <w:pPr>
        <w:pStyle w:val="PythagorasBody"/>
        <w:ind w:firstLine="0"/>
        <w:rPr>
          <w:szCs w:val="22"/>
        </w:rPr>
      </w:pPr>
    </w:p>
    <w:p w14:paraId="7F1C1182" w14:textId="77777777" w:rsidR="00AB7DEA" w:rsidRDefault="00AB7DEA" w:rsidP="00E4587A">
      <w:pPr>
        <w:pStyle w:val="PythagorasBody"/>
        <w:ind w:firstLine="0"/>
        <w:rPr>
          <w:szCs w:val="22"/>
        </w:rPr>
      </w:pPr>
    </w:p>
    <w:p w14:paraId="72D89FBC" w14:textId="77777777" w:rsidR="00AB7DEA" w:rsidRDefault="00AB7DEA" w:rsidP="00E4587A">
      <w:pPr>
        <w:pStyle w:val="PythagorasBody"/>
        <w:ind w:firstLine="0"/>
        <w:rPr>
          <w:szCs w:val="22"/>
        </w:rPr>
      </w:pPr>
    </w:p>
    <w:p w14:paraId="7B74E4B5" w14:textId="77777777" w:rsidR="00AB7DEA" w:rsidRDefault="00AB7DEA" w:rsidP="00E4587A">
      <w:pPr>
        <w:pStyle w:val="PythagorasBody"/>
        <w:ind w:firstLine="0"/>
        <w:rPr>
          <w:szCs w:val="22"/>
        </w:rPr>
      </w:pPr>
    </w:p>
    <w:p w14:paraId="4E76E5DF" w14:textId="77777777" w:rsidR="00AB7DEA" w:rsidRDefault="00AB7DEA" w:rsidP="00E4587A">
      <w:pPr>
        <w:pStyle w:val="PythagorasBody"/>
        <w:ind w:firstLine="0"/>
        <w:rPr>
          <w:szCs w:val="22"/>
        </w:rPr>
      </w:pPr>
    </w:p>
    <w:p w14:paraId="425D6810" w14:textId="77777777" w:rsidR="00AB7DEA" w:rsidRDefault="00AB7DEA" w:rsidP="00E4587A">
      <w:pPr>
        <w:pStyle w:val="PythagorasBody"/>
        <w:ind w:firstLine="0"/>
        <w:rPr>
          <w:szCs w:val="22"/>
        </w:rPr>
      </w:pPr>
    </w:p>
    <w:p w14:paraId="146E15AB" w14:textId="77777777" w:rsidR="00AB7DEA" w:rsidRDefault="00AB7DEA" w:rsidP="00E4587A">
      <w:pPr>
        <w:pStyle w:val="PythagorasBody"/>
        <w:ind w:firstLine="0"/>
        <w:rPr>
          <w:szCs w:val="22"/>
        </w:rPr>
      </w:pPr>
    </w:p>
    <w:p w14:paraId="5E41EB28" w14:textId="77777777" w:rsidR="00AB7DEA" w:rsidRDefault="00AB7DEA" w:rsidP="00E4587A">
      <w:pPr>
        <w:pStyle w:val="PythagorasBody"/>
        <w:ind w:firstLine="0"/>
        <w:rPr>
          <w:szCs w:val="22"/>
        </w:rPr>
      </w:pPr>
    </w:p>
    <w:p w14:paraId="21E7338D" w14:textId="77777777" w:rsidR="00AB7DEA" w:rsidRDefault="00AB7DEA" w:rsidP="00E4587A">
      <w:pPr>
        <w:pStyle w:val="PythagorasBody"/>
        <w:ind w:firstLine="0"/>
        <w:rPr>
          <w:szCs w:val="22"/>
        </w:rPr>
      </w:pPr>
    </w:p>
    <w:p w14:paraId="3DB16FC8" w14:textId="77777777" w:rsidR="00AB7DEA" w:rsidRDefault="00AB7DEA" w:rsidP="00E4587A">
      <w:pPr>
        <w:pStyle w:val="PythagorasBody"/>
        <w:ind w:firstLine="0"/>
        <w:rPr>
          <w:szCs w:val="22"/>
        </w:rPr>
      </w:pPr>
    </w:p>
    <w:p w14:paraId="5B1A110A" w14:textId="77777777" w:rsidR="00AB7DEA" w:rsidRDefault="00AB7DEA" w:rsidP="00E4587A">
      <w:pPr>
        <w:pStyle w:val="PythagorasBody"/>
        <w:ind w:firstLine="0"/>
        <w:rPr>
          <w:szCs w:val="22"/>
        </w:rPr>
      </w:pPr>
    </w:p>
    <w:p w14:paraId="120C8E1E" w14:textId="77777777" w:rsidR="00AB7DEA" w:rsidRDefault="00AB7DEA" w:rsidP="00E4587A">
      <w:pPr>
        <w:pStyle w:val="PythagorasBody"/>
        <w:ind w:firstLine="0"/>
        <w:rPr>
          <w:szCs w:val="22"/>
        </w:rPr>
      </w:pPr>
    </w:p>
    <w:p w14:paraId="06B4D471" w14:textId="77777777" w:rsidR="00AB7DEA" w:rsidRDefault="00AB7DEA" w:rsidP="00E4587A">
      <w:pPr>
        <w:pStyle w:val="PythagorasBody"/>
        <w:ind w:firstLine="0"/>
        <w:rPr>
          <w:szCs w:val="22"/>
        </w:rPr>
      </w:pPr>
    </w:p>
    <w:p w14:paraId="6246A7B9" w14:textId="77777777" w:rsidR="00AB7DEA" w:rsidRDefault="00AB7DEA" w:rsidP="00E4587A">
      <w:pPr>
        <w:pStyle w:val="PythagorasBody"/>
        <w:ind w:firstLine="0"/>
        <w:rPr>
          <w:szCs w:val="22"/>
        </w:rPr>
      </w:pPr>
    </w:p>
    <w:p w14:paraId="4B9D58A5" w14:textId="77777777" w:rsidR="00AB7DEA" w:rsidRDefault="00AB7DEA" w:rsidP="00E4587A">
      <w:pPr>
        <w:pStyle w:val="PythagorasBody"/>
        <w:ind w:firstLine="0"/>
        <w:rPr>
          <w:szCs w:val="22"/>
        </w:rPr>
      </w:pPr>
    </w:p>
    <w:p w14:paraId="6E5E961E" w14:textId="77777777" w:rsidR="00AB7DEA" w:rsidRDefault="00AB7DEA" w:rsidP="00E4587A">
      <w:pPr>
        <w:pStyle w:val="PythagorasBody"/>
        <w:ind w:firstLine="0"/>
        <w:rPr>
          <w:szCs w:val="22"/>
        </w:rPr>
      </w:pPr>
    </w:p>
    <w:p w14:paraId="3DB1F77B" w14:textId="77777777" w:rsidR="00AB7DEA" w:rsidRDefault="00AB7DEA" w:rsidP="00E4587A">
      <w:pPr>
        <w:pStyle w:val="PythagorasBody"/>
        <w:ind w:firstLine="0"/>
        <w:rPr>
          <w:szCs w:val="22"/>
        </w:rPr>
      </w:pPr>
    </w:p>
    <w:p w14:paraId="6F7009D0" w14:textId="77777777" w:rsidR="00AB7DEA" w:rsidRDefault="00AB7DEA" w:rsidP="00E4587A">
      <w:pPr>
        <w:pStyle w:val="PythagorasBody"/>
        <w:ind w:firstLine="0"/>
        <w:rPr>
          <w:szCs w:val="22"/>
        </w:rPr>
      </w:pPr>
    </w:p>
    <w:p w14:paraId="3835727D" w14:textId="77777777" w:rsidR="00AB7DEA" w:rsidRDefault="00AB7DEA" w:rsidP="00E4587A">
      <w:pPr>
        <w:pStyle w:val="PythagorasBody"/>
        <w:ind w:firstLine="0"/>
        <w:rPr>
          <w:szCs w:val="22"/>
        </w:rPr>
      </w:pPr>
    </w:p>
    <w:p w14:paraId="7575FE0C" w14:textId="77777777" w:rsidR="00AB7DEA" w:rsidRDefault="00AB7DEA" w:rsidP="00E4587A">
      <w:pPr>
        <w:pStyle w:val="PythagorasBody"/>
        <w:ind w:firstLine="0"/>
        <w:rPr>
          <w:szCs w:val="22"/>
        </w:rPr>
      </w:pPr>
    </w:p>
    <w:p w14:paraId="4AA00DFE" w14:textId="77777777" w:rsidR="00AB7DEA" w:rsidRDefault="00AB7DEA" w:rsidP="00E4587A">
      <w:pPr>
        <w:pStyle w:val="PythagorasBody"/>
        <w:ind w:firstLine="0"/>
        <w:rPr>
          <w:szCs w:val="22"/>
        </w:rPr>
      </w:pPr>
    </w:p>
    <w:p w14:paraId="79459805" w14:textId="77777777" w:rsidR="00AB7DEA" w:rsidRDefault="00AB7DEA" w:rsidP="00E4587A">
      <w:pPr>
        <w:pStyle w:val="PythagorasBody"/>
        <w:ind w:firstLine="0"/>
        <w:rPr>
          <w:szCs w:val="22"/>
        </w:rPr>
      </w:pPr>
    </w:p>
    <w:p w14:paraId="7DE5F458" w14:textId="77777777" w:rsidR="00AB7DEA" w:rsidRDefault="00AB7DEA" w:rsidP="00E4587A">
      <w:pPr>
        <w:pStyle w:val="PythagorasBody"/>
        <w:ind w:firstLine="0"/>
        <w:rPr>
          <w:szCs w:val="22"/>
        </w:rPr>
      </w:pPr>
    </w:p>
    <w:p w14:paraId="79DBCFF9" w14:textId="77777777" w:rsidR="00AB7DEA" w:rsidRDefault="00AB7DEA" w:rsidP="00E4587A">
      <w:pPr>
        <w:pStyle w:val="PythagorasBody"/>
        <w:ind w:firstLine="0"/>
        <w:rPr>
          <w:szCs w:val="22"/>
        </w:rPr>
      </w:pPr>
    </w:p>
    <w:p w14:paraId="00C674FA" w14:textId="77777777" w:rsidR="00AB7DEA" w:rsidRDefault="00AB7DEA" w:rsidP="00E4587A">
      <w:pPr>
        <w:pStyle w:val="PythagorasBody"/>
        <w:ind w:firstLine="0"/>
        <w:rPr>
          <w:szCs w:val="22"/>
        </w:rPr>
      </w:pPr>
    </w:p>
    <w:p w14:paraId="5882557D" w14:textId="77777777" w:rsidR="00AB7DEA" w:rsidRDefault="00AB7DEA" w:rsidP="00E4587A">
      <w:pPr>
        <w:pStyle w:val="PythagorasBody"/>
        <w:ind w:firstLine="0"/>
        <w:rPr>
          <w:szCs w:val="22"/>
        </w:rPr>
      </w:pPr>
    </w:p>
    <w:p w14:paraId="1B167EDF" w14:textId="77777777" w:rsidR="00AB7DEA" w:rsidRDefault="00AB7DEA" w:rsidP="00E4587A">
      <w:pPr>
        <w:pStyle w:val="PythagorasBody"/>
        <w:ind w:firstLine="0"/>
        <w:rPr>
          <w:szCs w:val="22"/>
        </w:rPr>
      </w:pPr>
    </w:p>
    <w:p w14:paraId="490DE383" w14:textId="77777777" w:rsidR="00AB7DEA" w:rsidRDefault="00AB7DEA" w:rsidP="00E4587A">
      <w:pPr>
        <w:pStyle w:val="PythagorasBody"/>
        <w:ind w:firstLine="0"/>
        <w:rPr>
          <w:szCs w:val="22"/>
        </w:rPr>
      </w:pPr>
    </w:p>
    <w:p w14:paraId="34DE02C4" w14:textId="77777777" w:rsidR="00AB7DEA" w:rsidRDefault="00AB7DEA" w:rsidP="00E4587A">
      <w:pPr>
        <w:pStyle w:val="PythagorasBody"/>
        <w:ind w:firstLine="0"/>
        <w:rPr>
          <w:szCs w:val="22"/>
        </w:rPr>
      </w:pPr>
    </w:p>
    <w:p w14:paraId="441CDB71" w14:textId="77777777" w:rsidR="00AB7DEA" w:rsidRDefault="00AB7DEA" w:rsidP="00E4587A">
      <w:pPr>
        <w:pStyle w:val="PythagorasBody"/>
        <w:ind w:firstLine="0"/>
        <w:rPr>
          <w:szCs w:val="22"/>
        </w:rPr>
      </w:pPr>
    </w:p>
    <w:p w14:paraId="221B4768" w14:textId="77777777" w:rsidR="00AB7DEA" w:rsidRDefault="00AB7DEA" w:rsidP="00E4587A">
      <w:pPr>
        <w:pStyle w:val="PythagorasBody"/>
        <w:ind w:firstLine="0"/>
        <w:rPr>
          <w:szCs w:val="22"/>
        </w:rPr>
      </w:pPr>
    </w:p>
    <w:p w14:paraId="0B8F33F5" w14:textId="77777777" w:rsidR="00AB7DEA" w:rsidRPr="004242C0" w:rsidRDefault="00AB7DEA" w:rsidP="00E4587A">
      <w:pPr>
        <w:pStyle w:val="PythagorasBody"/>
        <w:ind w:firstLine="0"/>
        <w:rPr>
          <w:szCs w:val="22"/>
        </w:rPr>
        <w:sectPr w:rsidR="00AB7DEA" w:rsidRPr="004242C0" w:rsidSect="00677DA9">
          <w:type w:val="continuous"/>
          <w:pgSz w:w="11907" w:h="16840" w:code="9"/>
          <w:pgMar w:top="1701" w:right="1134" w:bottom="1134" w:left="1701" w:header="850" w:footer="454" w:gutter="0"/>
          <w:cols w:num="2" w:space="454"/>
          <w:docGrid w:linePitch="360"/>
        </w:sectPr>
      </w:pPr>
    </w:p>
    <w:p w14:paraId="0FC8E2F2" w14:textId="7CE7B961" w:rsidR="006507CE" w:rsidRPr="00A77F17" w:rsidRDefault="00714A33" w:rsidP="004242C0">
      <w:pPr>
        <w:pStyle w:val="PythagorasBody"/>
        <w:ind w:firstLine="0"/>
        <w:rPr>
          <w:szCs w:val="22"/>
        </w:rPr>
      </w:pPr>
      <w:bookmarkStart w:id="12" w:name="_GoBack"/>
      <w:r>
        <w:rPr>
          <w:noProof/>
          <w:szCs w:val="22"/>
          <w:lang w:val="en-ID" w:eastAsia="en-ID"/>
        </w:rPr>
        <w:drawing>
          <wp:inline distT="0" distB="0" distL="0" distR="0" wp14:anchorId="60BFB227" wp14:editId="256097A5">
            <wp:extent cx="5760720" cy="72548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kti korespondensi.PNG"/>
                    <pic:cNvPicPr/>
                  </pic:nvPicPr>
                  <pic:blipFill>
                    <a:blip r:embed="rId30">
                      <a:extLst>
                        <a:ext uri="{28A0092B-C50C-407E-A947-70E740481C1C}">
                          <a14:useLocalDpi xmlns:a14="http://schemas.microsoft.com/office/drawing/2010/main" val="0"/>
                        </a:ext>
                      </a:extLst>
                    </a:blip>
                    <a:stretch>
                      <a:fillRect/>
                    </a:stretch>
                  </pic:blipFill>
                  <pic:spPr>
                    <a:xfrm>
                      <a:off x="0" y="0"/>
                      <a:ext cx="5760720" cy="7254875"/>
                    </a:xfrm>
                    <a:prstGeom prst="rect">
                      <a:avLst/>
                    </a:prstGeom>
                  </pic:spPr>
                </pic:pic>
              </a:graphicData>
            </a:graphic>
          </wp:inline>
        </w:drawing>
      </w:r>
      <w:bookmarkEnd w:id="12"/>
    </w:p>
    <w:sectPr w:rsidR="006507CE" w:rsidRPr="00A77F17" w:rsidSect="007B5323">
      <w:type w:val="continuous"/>
      <w:pgSz w:w="11907" w:h="16840" w:code="9"/>
      <w:pgMar w:top="1701" w:right="1134" w:bottom="1134" w:left="1701" w:header="567" w:footer="567"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A" w:date="2019-08-03T07:24:00Z" w:initials="EA">
    <w:p w14:paraId="3D922B58" w14:textId="77777777" w:rsidR="007277A9" w:rsidRDefault="007277A9">
      <w:pPr>
        <w:pStyle w:val="CommentText"/>
      </w:pPr>
      <w:r>
        <w:rPr>
          <w:rStyle w:val="CommentReference"/>
        </w:rPr>
        <w:annotationRef/>
      </w:r>
      <w:r>
        <w:t>Mohon artikel digenapi menjadi 5000 kata. Saat ini artikel ini masih 3578 kata.</w:t>
      </w:r>
    </w:p>
  </w:comment>
  <w:comment w:id="1" w:author="EA" w:date="2019-08-03T07:25:00Z" w:initials="EA">
    <w:p w14:paraId="2B9599E6" w14:textId="77777777" w:rsidR="007277A9" w:rsidRDefault="007277A9">
      <w:pPr>
        <w:pStyle w:val="CommentText"/>
      </w:pPr>
      <w:r>
        <w:rPr>
          <w:rStyle w:val="CommentReference"/>
        </w:rPr>
        <w:annotationRef/>
      </w:r>
      <w:r>
        <w:t>Penelitian pengembangan tujuannya adalah menghasilkan produk, mengembangkan adalah bagian dari prosedur penelitiannya.</w:t>
      </w:r>
    </w:p>
  </w:comment>
  <w:comment w:id="2" w:author="EA" w:date="2019-08-03T07:26:00Z" w:initials="EA">
    <w:p w14:paraId="253DD89C" w14:textId="77777777" w:rsidR="007277A9" w:rsidRDefault="007277A9">
      <w:pPr>
        <w:pStyle w:val="CommentText"/>
      </w:pPr>
      <w:r>
        <w:rPr>
          <w:rStyle w:val="CommentReference"/>
        </w:rPr>
        <w:annotationRef/>
      </w:r>
      <w:r>
        <w:t>Sesuaikan dengan perbaikan Abstrak Bahasa Indonesia. Gunakan bentuk lampau (Past Tense)</w:t>
      </w:r>
    </w:p>
  </w:comment>
  <w:comment w:id="3" w:author="EA" w:date="2019-08-03T07:28:00Z" w:initials="EA">
    <w:p w14:paraId="50AB9A29" w14:textId="77777777" w:rsidR="007277A9" w:rsidRDefault="007277A9">
      <w:pPr>
        <w:pStyle w:val="CommentText"/>
      </w:pPr>
      <w:r>
        <w:rPr>
          <w:rStyle w:val="CommentReference"/>
        </w:rPr>
        <w:annotationRef/>
      </w:r>
      <w:r>
        <w:t xml:space="preserve">Statement clossing pendahuluan harus memuat tujuan penelitian. </w:t>
      </w:r>
    </w:p>
  </w:comment>
  <w:comment w:id="4" w:author="EA" w:date="2019-08-03T07:29:00Z" w:initials="EA">
    <w:p w14:paraId="6245E74A" w14:textId="77777777" w:rsidR="007277A9" w:rsidRDefault="007277A9">
      <w:pPr>
        <w:pStyle w:val="CommentText"/>
      </w:pPr>
      <w:r>
        <w:rPr>
          <w:rStyle w:val="CommentReference"/>
        </w:rPr>
        <w:annotationRef/>
      </w:r>
      <w:r>
        <w:t>Tujuan masuk bagian introduction, tidak di metodologi</w:t>
      </w:r>
    </w:p>
  </w:comment>
  <w:comment w:id="5" w:author="EA" w:date="2019-08-03T07:30:00Z" w:initials="EA">
    <w:p w14:paraId="2EC6FE44" w14:textId="77777777" w:rsidR="007277A9" w:rsidRDefault="007277A9">
      <w:pPr>
        <w:pStyle w:val="CommentText"/>
      </w:pPr>
      <w:r>
        <w:rPr>
          <w:rStyle w:val="CommentReference"/>
        </w:rPr>
        <w:annotationRef/>
      </w:r>
      <w:r>
        <w:t>Perlu dirinci lagi, jumlah subjek? Asal Subjek yang terlibat? Validatornya profesinya apa? dll</w:t>
      </w:r>
    </w:p>
  </w:comment>
  <w:comment w:id="6" w:author="EA" w:date="2019-08-03T07:32:00Z" w:initials="EA">
    <w:p w14:paraId="23153E43" w14:textId="77777777" w:rsidR="007277A9" w:rsidRDefault="007277A9">
      <w:pPr>
        <w:pStyle w:val="CommentText"/>
      </w:pPr>
      <w:r>
        <w:rPr>
          <w:rStyle w:val="CommentReference"/>
        </w:rPr>
        <w:annotationRef/>
      </w:r>
      <w:r>
        <w:t>Efektivitas produk diukur menggunakan instrumen apa?</w:t>
      </w:r>
    </w:p>
    <w:p w14:paraId="010255BA" w14:textId="77777777" w:rsidR="007277A9" w:rsidRDefault="007277A9">
      <w:pPr>
        <w:pStyle w:val="CommentText"/>
      </w:pPr>
      <w:r>
        <w:t>Bagaimana dengan analisis datanya? Perlu diuraikan.</w:t>
      </w:r>
    </w:p>
  </w:comment>
  <w:comment w:id="7" w:author="EA" w:date="2019-08-03T07:33:00Z" w:initials="EA">
    <w:p w14:paraId="519F7BB0" w14:textId="77777777" w:rsidR="007277A9" w:rsidRDefault="007277A9">
      <w:pPr>
        <w:pStyle w:val="CommentText"/>
      </w:pPr>
      <w:r>
        <w:rPr>
          <w:rStyle w:val="CommentReference"/>
        </w:rPr>
        <w:annotationRef/>
      </w:r>
      <w:r>
        <w:t>Disajikan dalam bentuk naratif, tidak menggunakan numbering.</w:t>
      </w:r>
    </w:p>
  </w:comment>
  <w:comment w:id="8" w:author="EA" w:date="2019-08-03T07:36:00Z" w:initials="EA">
    <w:p w14:paraId="6E58F4D7" w14:textId="77777777" w:rsidR="00C16F90" w:rsidRDefault="00C16F90">
      <w:pPr>
        <w:pStyle w:val="CommentText"/>
      </w:pPr>
      <w:r>
        <w:rPr>
          <w:rStyle w:val="CommentReference"/>
        </w:rPr>
        <w:annotationRef/>
      </w:r>
      <w:r>
        <w:t>Diseminasi harusnya menceritakan bagaimana nantinya produk ini akan disebarluaskan, siapa yang menjadi sasarannya, dan bagaimana penyebarluasannya nanti….</w:t>
      </w:r>
    </w:p>
    <w:p w14:paraId="65B5C29B" w14:textId="77777777" w:rsidR="00C16F90" w:rsidRDefault="00C16F90">
      <w:pPr>
        <w:pStyle w:val="CommentText"/>
      </w:pPr>
      <w:r>
        <w:t>Kami menyarankan agar penulis membaca contoh2 artikel R&amp;D di Jurnal Riset Pendidikan Matematika (JRPM) (</w:t>
      </w:r>
      <w:hyperlink r:id="rId1" w:history="1">
        <w:r>
          <w:rPr>
            <w:rStyle w:val="Hyperlink"/>
          </w:rPr>
          <w:t>https://journal.uny.ac.id/index.php/jrpm</w:t>
        </w:r>
      </w:hyperlink>
      <w:r>
        <w:t>)</w:t>
      </w:r>
    </w:p>
  </w:comment>
  <w:comment w:id="9" w:author="EA" w:date="2019-08-03T07:34:00Z" w:initials="EA">
    <w:p w14:paraId="08F7A0BC" w14:textId="77777777" w:rsidR="00C16F90" w:rsidRDefault="00C16F90">
      <w:pPr>
        <w:pStyle w:val="CommentText"/>
      </w:pPr>
      <w:r>
        <w:rPr>
          <w:rStyle w:val="CommentReference"/>
        </w:rPr>
        <w:annotationRef/>
      </w:r>
      <w:r>
        <w:t>Dimana tabelnya?</w:t>
      </w:r>
    </w:p>
  </w:comment>
  <w:comment w:id="10" w:author="EA" w:date="2019-08-03T07:35:00Z" w:initials="EA">
    <w:p w14:paraId="1EDDF968" w14:textId="77777777" w:rsidR="00C16F90" w:rsidRDefault="00C16F90">
      <w:pPr>
        <w:pStyle w:val="CommentText"/>
      </w:pPr>
      <w:r>
        <w:rPr>
          <w:rStyle w:val="CommentReference"/>
        </w:rPr>
        <w:annotationRef/>
      </w:r>
      <w:r>
        <w:t xml:space="preserve">Hasil penelitian harus dibahas.  </w:t>
      </w:r>
    </w:p>
  </w:comment>
  <w:comment w:id="11" w:author="EA" w:date="2019-08-03T07:40:00Z" w:initials="EA">
    <w:p w14:paraId="44B5CB98" w14:textId="77777777" w:rsidR="00C16F90" w:rsidRDefault="00C16F90">
      <w:pPr>
        <w:pStyle w:val="CommentText"/>
      </w:pPr>
      <w:r>
        <w:rPr>
          <w:rStyle w:val="CommentReference"/>
        </w:rPr>
        <w:annotationRef/>
      </w:r>
      <w:r>
        <w:t>Format penulisan referensi harus mengacu pada APA 6</w:t>
      </w:r>
      <w:r w:rsidRPr="00C16F90">
        <w:rPr>
          <w:vertAlign w:val="superscript"/>
        </w:rPr>
        <w:t>th</w:t>
      </w:r>
      <w:r>
        <w:t xml:space="preserve"> edition Style.</w:t>
      </w:r>
    </w:p>
    <w:p w14:paraId="0D5064A2" w14:textId="77777777" w:rsidR="00C16F90" w:rsidRDefault="00C16F90">
      <w:pPr>
        <w:pStyle w:val="CommentText"/>
      </w:pPr>
      <w:r>
        <w:t xml:space="preserve">Penulis perlu menambah referensi artikel jurnal, baik dari jurnal-jurnal nasional maupun internasional.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922B58" w15:done="0"/>
  <w15:commentEx w15:paraId="2B9599E6" w15:done="0"/>
  <w15:commentEx w15:paraId="253DD89C" w15:done="0"/>
  <w15:commentEx w15:paraId="50AB9A29" w15:done="0"/>
  <w15:commentEx w15:paraId="6245E74A" w15:done="0"/>
  <w15:commentEx w15:paraId="2EC6FE44" w15:done="0"/>
  <w15:commentEx w15:paraId="010255BA" w15:done="0"/>
  <w15:commentEx w15:paraId="519F7BB0" w15:done="0"/>
  <w15:commentEx w15:paraId="65B5C29B" w15:done="0"/>
  <w15:commentEx w15:paraId="08F7A0BC" w15:done="0"/>
  <w15:commentEx w15:paraId="1EDDF968" w15:done="0"/>
  <w15:commentEx w15:paraId="0D5064A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94BAC" w14:textId="77777777" w:rsidR="00DC40BE" w:rsidRDefault="00DC40BE">
      <w:r>
        <w:separator/>
      </w:r>
    </w:p>
    <w:p w14:paraId="2F58D3F0" w14:textId="77777777" w:rsidR="00DC40BE" w:rsidRDefault="00DC40BE"/>
  </w:endnote>
  <w:endnote w:type="continuationSeparator" w:id="0">
    <w:p w14:paraId="639A4CA9" w14:textId="77777777" w:rsidR="00DC40BE" w:rsidRDefault="00DC40BE">
      <w:r>
        <w:continuationSeparator/>
      </w:r>
    </w:p>
    <w:p w14:paraId="317BD17A" w14:textId="77777777" w:rsidR="00DC40BE" w:rsidRDefault="00DC40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0E601" w14:textId="77777777" w:rsidR="00BC03A4" w:rsidRPr="00DE4944" w:rsidRDefault="00DE4944" w:rsidP="00DE4944">
    <w:pPr>
      <w:pStyle w:val="Footer"/>
      <w:jc w:val="center"/>
    </w:pPr>
    <w:r w:rsidRPr="00DE4944">
      <w:rPr>
        <w:sz w:val="20"/>
        <w:szCs w:val="20"/>
      </w:rPr>
      <w:t>Copyright © 201</w:t>
    </w:r>
    <w:r w:rsidR="00677DA9">
      <w:rPr>
        <w:sz w:val="20"/>
        <w:szCs w:val="20"/>
        <w:lang w:val="id-ID"/>
      </w:rPr>
      <w:t>7</w:t>
    </w:r>
    <w:r w:rsidRPr="00DE4944">
      <w:rPr>
        <w:sz w:val="20"/>
        <w:szCs w:val="20"/>
      </w:rPr>
      <w:t xml:space="preserve">, </w:t>
    </w:r>
    <w:r w:rsidRPr="00DE4944">
      <w:rPr>
        <w:sz w:val="20"/>
        <w:szCs w:val="20"/>
        <w:lang w:val="id-ID"/>
      </w:rPr>
      <w:t xml:space="preserve">Pythagoras, Print </w:t>
    </w:r>
    <w:r w:rsidRPr="00DE4944">
      <w:rPr>
        <w:sz w:val="20"/>
        <w:szCs w:val="20"/>
      </w:rPr>
      <w:t xml:space="preserve">ISSN: </w:t>
    </w:r>
    <w:r w:rsidRPr="00DE4944">
      <w:rPr>
        <w:sz w:val="20"/>
        <w:szCs w:val="20"/>
        <w:lang w:val="id-ID"/>
      </w:rPr>
      <w:t>1978</w:t>
    </w:r>
    <w:r w:rsidRPr="00DE4944">
      <w:rPr>
        <w:sz w:val="20"/>
        <w:szCs w:val="20"/>
      </w:rPr>
      <w:t>-</w:t>
    </w:r>
    <w:r w:rsidRPr="00DE4944">
      <w:rPr>
        <w:sz w:val="20"/>
        <w:szCs w:val="20"/>
        <w:lang w:val="id-ID"/>
      </w:rPr>
      <w:t>4538, Online ISSn: 2527-421X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BC299" w14:textId="77777777" w:rsidR="00BC03A4" w:rsidRPr="00DE4944" w:rsidRDefault="00DE4944" w:rsidP="00DE4944">
    <w:pPr>
      <w:pStyle w:val="Footer"/>
      <w:jc w:val="center"/>
    </w:pPr>
    <w:r w:rsidRPr="00DE4944">
      <w:rPr>
        <w:sz w:val="20"/>
        <w:szCs w:val="20"/>
      </w:rPr>
      <w:t>Copyright © 201</w:t>
    </w:r>
    <w:r w:rsidRPr="00DE4944">
      <w:rPr>
        <w:sz w:val="20"/>
        <w:szCs w:val="20"/>
        <w:lang w:val="id-ID"/>
      </w:rPr>
      <w:t>6</w:t>
    </w:r>
    <w:r w:rsidRPr="00DE4944">
      <w:rPr>
        <w:sz w:val="20"/>
        <w:szCs w:val="20"/>
      </w:rPr>
      <w:t xml:space="preserve">, </w:t>
    </w:r>
    <w:r w:rsidRPr="00DE4944">
      <w:rPr>
        <w:sz w:val="20"/>
        <w:szCs w:val="20"/>
        <w:lang w:val="id-ID"/>
      </w:rPr>
      <w:t xml:space="preserve">Pythagoras, Print </w:t>
    </w:r>
    <w:r w:rsidRPr="00DE4944">
      <w:rPr>
        <w:sz w:val="20"/>
        <w:szCs w:val="20"/>
      </w:rPr>
      <w:t xml:space="preserve">ISSN: </w:t>
    </w:r>
    <w:r w:rsidRPr="00DE4944">
      <w:rPr>
        <w:sz w:val="20"/>
        <w:szCs w:val="20"/>
        <w:lang w:val="id-ID"/>
      </w:rPr>
      <w:t>1978</w:t>
    </w:r>
    <w:r w:rsidRPr="00DE4944">
      <w:rPr>
        <w:sz w:val="20"/>
        <w:szCs w:val="20"/>
      </w:rPr>
      <w:t>-</w:t>
    </w:r>
    <w:r w:rsidRPr="00DE4944">
      <w:rPr>
        <w:sz w:val="20"/>
        <w:szCs w:val="20"/>
        <w:lang w:val="id-ID"/>
      </w:rPr>
      <w:t>4538, Online ISSn: 2527-421X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08B1A" w14:textId="77777777" w:rsidR="00BC03A4" w:rsidRPr="00DE4944" w:rsidRDefault="008077B5" w:rsidP="00DE4944">
    <w:pPr>
      <w:pStyle w:val="Footer"/>
      <w:jc w:val="center"/>
      <w:rPr>
        <w:sz w:val="20"/>
        <w:szCs w:val="20"/>
      </w:rPr>
    </w:pPr>
    <w:r w:rsidRPr="00DE4944">
      <w:rPr>
        <w:sz w:val="20"/>
        <w:szCs w:val="20"/>
      </w:rPr>
      <w:t>Copyright © 201</w:t>
    </w:r>
    <w:r w:rsidR="00677DA9">
      <w:rPr>
        <w:sz w:val="20"/>
        <w:szCs w:val="20"/>
        <w:lang w:val="id-ID"/>
      </w:rPr>
      <w:t>7</w:t>
    </w:r>
    <w:r w:rsidRPr="00DE4944">
      <w:rPr>
        <w:sz w:val="20"/>
        <w:szCs w:val="20"/>
      </w:rPr>
      <w:t xml:space="preserve">, </w:t>
    </w:r>
    <w:r w:rsidRPr="00DE4944">
      <w:rPr>
        <w:sz w:val="20"/>
        <w:szCs w:val="20"/>
        <w:lang w:val="id-ID"/>
      </w:rPr>
      <w:t xml:space="preserve">Pythagoras, </w:t>
    </w:r>
    <w:r w:rsidR="00DE4944" w:rsidRPr="00DE4944">
      <w:rPr>
        <w:sz w:val="20"/>
        <w:szCs w:val="20"/>
        <w:lang w:val="id-ID"/>
      </w:rPr>
      <w:t xml:space="preserve">Print </w:t>
    </w:r>
    <w:r w:rsidRPr="00DE4944">
      <w:rPr>
        <w:sz w:val="20"/>
        <w:szCs w:val="20"/>
      </w:rPr>
      <w:t xml:space="preserve">ISSN: </w:t>
    </w:r>
    <w:r w:rsidRPr="00DE4944">
      <w:rPr>
        <w:sz w:val="20"/>
        <w:szCs w:val="20"/>
        <w:lang w:val="id-ID"/>
      </w:rPr>
      <w:t>1978</w:t>
    </w:r>
    <w:r w:rsidRPr="00DE4944">
      <w:rPr>
        <w:sz w:val="20"/>
        <w:szCs w:val="20"/>
      </w:rPr>
      <w:t>-</w:t>
    </w:r>
    <w:r w:rsidRPr="00DE4944">
      <w:rPr>
        <w:sz w:val="20"/>
        <w:szCs w:val="20"/>
        <w:lang w:val="id-ID"/>
      </w:rPr>
      <w:t>4538</w:t>
    </w:r>
    <w:r w:rsidR="00DE4944" w:rsidRPr="00DE4944">
      <w:rPr>
        <w:sz w:val="20"/>
        <w:szCs w:val="20"/>
        <w:lang w:val="id-ID"/>
      </w:rPr>
      <w:t>, Online ISSn: 2527-421X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35D13" w14:textId="77777777" w:rsidR="00DC40BE" w:rsidRDefault="00DC40BE">
      <w:r>
        <w:separator/>
      </w:r>
    </w:p>
    <w:p w14:paraId="5DB68508" w14:textId="77777777" w:rsidR="00DC40BE" w:rsidRDefault="00DC40BE"/>
  </w:footnote>
  <w:footnote w:type="continuationSeparator" w:id="0">
    <w:p w14:paraId="1657255F" w14:textId="77777777" w:rsidR="00DC40BE" w:rsidRDefault="00DC40BE">
      <w:r>
        <w:continuationSeparator/>
      </w:r>
    </w:p>
    <w:p w14:paraId="28415959" w14:textId="77777777" w:rsidR="00DC40BE" w:rsidRDefault="00DC40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93529" w14:textId="77777777" w:rsidR="008077B5" w:rsidRPr="008077B5" w:rsidRDefault="008077B5" w:rsidP="008077B5">
    <w:pPr>
      <w:pStyle w:val="Header"/>
      <w:jc w:val="center"/>
      <w:rPr>
        <w:b/>
        <w:sz w:val="22"/>
        <w:szCs w:val="22"/>
        <w:lang w:val="id-ID"/>
      </w:rPr>
    </w:pPr>
    <w:r w:rsidRPr="008077B5">
      <w:rPr>
        <w:b/>
        <w:sz w:val="22"/>
        <w:szCs w:val="22"/>
        <w:lang w:val="id-ID"/>
      </w:rPr>
      <w:t xml:space="preserve">Pythagoras, </w:t>
    </w:r>
    <w:r w:rsidR="00677DA9">
      <w:rPr>
        <w:b/>
        <w:sz w:val="22"/>
        <w:szCs w:val="22"/>
        <w:lang w:val="id-ID"/>
      </w:rPr>
      <w:t>12</w:t>
    </w:r>
    <w:r w:rsidR="00DE4944">
      <w:rPr>
        <w:b/>
        <w:sz w:val="22"/>
        <w:szCs w:val="22"/>
        <w:lang w:val="id-ID"/>
      </w:rPr>
      <w:t xml:space="preserve"> (1), </w:t>
    </w:r>
    <w:r w:rsidR="009364CA">
      <w:rPr>
        <w:b/>
        <w:sz w:val="22"/>
        <w:szCs w:val="22"/>
        <w:lang w:val="id-ID"/>
      </w:rPr>
      <w:t>2018</w:t>
    </w:r>
    <w:r w:rsidRPr="008077B5">
      <w:rPr>
        <w:b/>
        <w:sz w:val="22"/>
        <w:szCs w:val="22"/>
        <w:lang w:val="id-ID"/>
      </w:rPr>
      <w:t xml:space="preserve"> - </w:t>
    </w:r>
    <w:r w:rsidRPr="008077B5">
      <w:rPr>
        <w:b/>
        <w:sz w:val="22"/>
        <w:szCs w:val="22"/>
        <w:lang w:val="id-ID"/>
      </w:rPr>
      <w:fldChar w:fldCharType="begin"/>
    </w:r>
    <w:r w:rsidRPr="008077B5">
      <w:rPr>
        <w:b/>
        <w:sz w:val="22"/>
        <w:szCs w:val="22"/>
        <w:lang w:val="id-ID"/>
      </w:rPr>
      <w:instrText xml:space="preserve"> PAGE   \* MERGEFORMAT </w:instrText>
    </w:r>
    <w:r w:rsidRPr="008077B5">
      <w:rPr>
        <w:b/>
        <w:sz w:val="22"/>
        <w:szCs w:val="22"/>
        <w:lang w:val="id-ID"/>
      </w:rPr>
      <w:fldChar w:fldCharType="separate"/>
    </w:r>
    <w:r w:rsidR="00714A33">
      <w:rPr>
        <w:b/>
        <w:noProof/>
        <w:sz w:val="22"/>
        <w:szCs w:val="22"/>
        <w:lang w:val="id-ID"/>
      </w:rPr>
      <w:t>8</w:t>
    </w:r>
    <w:r w:rsidRPr="008077B5">
      <w:rPr>
        <w:b/>
        <w:sz w:val="22"/>
        <w:szCs w:val="22"/>
        <w:lang w:val="id-ID"/>
      </w:rPr>
      <w:fldChar w:fldCharType="end"/>
    </w:r>
  </w:p>
  <w:p w14:paraId="6E1972AF" w14:textId="77777777" w:rsidR="009E276A" w:rsidRPr="008077B5" w:rsidRDefault="009364CA" w:rsidP="008E0328">
    <w:pPr>
      <w:pStyle w:val="Header"/>
      <w:jc w:val="center"/>
      <w:rPr>
        <w:i/>
        <w:sz w:val="20"/>
        <w:szCs w:val="20"/>
        <w:lang w:val="id-ID"/>
      </w:rPr>
    </w:pPr>
    <w:r>
      <w:rPr>
        <w:sz w:val="22"/>
        <w:szCs w:val="22"/>
        <w:lang w:val="id-ID"/>
      </w:rPr>
      <w:t>Aan Hendroanto</w:t>
    </w:r>
    <w:r w:rsidR="00DE4944">
      <w:rPr>
        <w:sz w:val="22"/>
        <w:szCs w:val="22"/>
        <w:lang w:val="id-ID"/>
      </w:rPr>
      <w:t xml:space="preserve">, </w:t>
    </w:r>
    <w:r>
      <w:rPr>
        <w:sz w:val="22"/>
        <w:szCs w:val="22"/>
        <w:lang w:val="id-ID"/>
      </w:rPr>
      <w:t>Harina Fitriyani</w:t>
    </w:r>
    <w:r w:rsidR="008E0328" w:rsidRPr="008077B5">
      <w:rPr>
        <w:sz w:val="22"/>
        <w:szCs w:val="22"/>
        <w:lang w:val="id-ID"/>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58915" w14:textId="77777777" w:rsidR="00DE4944" w:rsidRPr="008077B5" w:rsidRDefault="00DE4944" w:rsidP="00DE4944">
    <w:pPr>
      <w:pStyle w:val="Header"/>
      <w:jc w:val="center"/>
      <w:rPr>
        <w:b/>
        <w:sz w:val="22"/>
        <w:szCs w:val="22"/>
        <w:lang w:val="id-ID"/>
      </w:rPr>
    </w:pPr>
    <w:r w:rsidRPr="008077B5">
      <w:rPr>
        <w:b/>
        <w:sz w:val="22"/>
        <w:szCs w:val="22"/>
        <w:lang w:val="id-ID"/>
      </w:rPr>
      <w:t xml:space="preserve">Pythagoras, </w:t>
    </w:r>
    <w:r w:rsidR="00677DA9">
      <w:rPr>
        <w:b/>
        <w:sz w:val="22"/>
        <w:szCs w:val="22"/>
        <w:lang w:val="id-ID"/>
      </w:rPr>
      <w:t>12</w:t>
    </w:r>
    <w:r>
      <w:rPr>
        <w:b/>
        <w:sz w:val="22"/>
        <w:szCs w:val="22"/>
        <w:lang w:val="id-ID"/>
      </w:rPr>
      <w:t xml:space="preserve"> (1), </w:t>
    </w:r>
    <w:r w:rsidR="00677DA9">
      <w:rPr>
        <w:b/>
        <w:sz w:val="22"/>
        <w:szCs w:val="22"/>
        <w:lang w:val="id-ID"/>
      </w:rPr>
      <w:t>2017</w:t>
    </w:r>
    <w:r w:rsidRPr="008077B5">
      <w:rPr>
        <w:b/>
        <w:sz w:val="22"/>
        <w:szCs w:val="22"/>
        <w:lang w:val="id-ID"/>
      </w:rPr>
      <w:t xml:space="preserve"> - </w:t>
    </w:r>
    <w:r w:rsidRPr="008077B5">
      <w:rPr>
        <w:b/>
        <w:sz w:val="22"/>
        <w:szCs w:val="22"/>
        <w:lang w:val="id-ID"/>
      </w:rPr>
      <w:fldChar w:fldCharType="begin"/>
    </w:r>
    <w:r w:rsidRPr="008077B5">
      <w:rPr>
        <w:b/>
        <w:sz w:val="22"/>
        <w:szCs w:val="22"/>
        <w:lang w:val="id-ID"/>
      </w:rPr>
      <w:instrText xml:space="preserve"> PAGE   \* MERGEFORMAT </w:instrText>
    </w:r>
    <w:r w:rsidRPr="008077B5">
      <w:rPr>
        <w:b/>
        <w:sz w:val="22"/>
        <w:szCs w:val="22"/>
        <w:lang w:val="id-ID"/>
      </w:rPr>
      <w:fldChar w:fldCharType="separate"/>
    </w:r>
    <w:r w:rsidR="00714A33">
      <w:rPr>
        <w:b/>
        <w:noProof/>
        <w:sz w:val="22"/>
        <w:szCs w:val="22"/>
        <w:lang w:val="id-ID"/>
      </w:rPr>
      <w:t>7</w:t>
    </w:r>
    <w:r w:rsidRPr="008077B5">
      <w:rPr>
        <w:b/>
        <w:sz w:val="22"/>
        <w:szCs w:val="22"/>
        <w:lang w:val="id-ID"/>
      </w:rPr>
      <w:fldChar w:fldCharType="end"/>
    </w:r>
  </w:p>
  <w:p w14:paraId="3F68ADEA" w14:textId="77777777" w:rsidR="009E276A" w:rsidRPr="008077B5" w:rsidRDefault="00DE4944" w:rsidP="00DE4944">
    <w:pPr>
      <w:pStyle w:val="Header"/>
      <w:jc w:val="center"/>
      <w:rPr>
        <w:sz w:val="22"/>
        <w:szCs w:val="22"/>
      </w:rPr>
    </w:pPr>
    <w:r>
      <w:rPr>
        <w:sz w:val="22"/>
        <w:szCs w:val="22"/>
        <w:lang w:val="id-ID"/>
      </w:rPr>
      <w:t>Heri Retnawati, Awal Isgianto</w:t>
    </w:r>
    <w:r w:rsidR="008077B5" w:rsidRPr="008077B5">
      <w:rPr>
        <w:sz w:val="22"/>
        <w:szCs w:val="22"/>
        <w:lang w:val="id-ID"/>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1C978" w14:textId="77777777" w:rsidR="00677DA9" w:rsidRPr="0016413A" w:rsidRDefault="00355522" w:rsidP="00677DA9">
    <w:pPr>
      <w:pStyle w:val="Header"/>
      <w:jc w:val="center"/>
      <w:rPr>
        <w:rFonts w:ascii="Cambria" w:hAnsi="Cambria"/>
        <w:sz w:val="20"/>
        <w:szCs w:val="20"/>
        <w:lang w:val="id-ID"/>
      </w:rPr>
    </w:pPr>
    <w:r>
      <w:rPr>
        <w:noProof/>
        <w:lang w:val="en-ID" w:eastAsia="en-ID"/>
      </w:rPr>
      <w:drawing>
        <wp:anchor distT="0" distB="0" distL="114300" distR="114300" simplePos="0" relativeHeight="251658240" behindDoc="0" locked="0" layoutInCell="1" allowOverlap="1" wp14:anchorId="3DC4204F" wp14:editId="281859AE">
          <wp:simplePos x="0" y="0"/>
          <wp:positionH relativeFrom="column">
            <wp:posOffset>43815</wp:posOffset>
          </wp:positionH>
          <wp:positionV relativeFrom="paragraph">
            <wp:posOffset>-6350</wp:posOffset>
          </wp:positionV>
          <wp:extent cx="353695" cy="502920"/>
          <wp:effectExtent l="0" t="0" r="0" b="0"/>
          <wp:wrapNone/>
          <wp:docPr id="2" name="Picture 4" descr="Description: D:\SYARIEF\J U R N A L\JURNAL PPs\PENDIDIKAN MATEMATIKA - S2\PYTHAGORAS\Cover Pythagoras\Cover 2016\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SYARIEF\J U R N A L\JURNAL PPs\PENDIDIKAN MATEMATIKA - S2\PYTHAGORAS\Cover Pythagoras\Cover 2016\x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69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DA9" w:rsidRPr="0016413A">
      <w:rPr>
        <w:rFonts w:ascii="Cambria" w:hAnsi="Cambria"/>
        <w:sz w:val="20"/>
        <w:szCs w:val="20"/>
        <w:lang w:val="id-ID"/>
      </w:rPr>
      <w:t>Available online at: http://journal.uny.ac.id/index.php/pythagoras</w:t>
    </w:r>
  </w:p>
  <w:p w14:paraId="14BB0166" w14:textId="77777777" w:rsidR="00DE4944" w:rsidRPr="0016413A" w:rsidRDefault="00DE4944" w:rsidP="00677DA9">
    <w:pPr>
      <w:pStyle w:val="Header"/>
      <w:spacing w:before="120" w:after="120"/>
      <w:jc w:val="center"/>
      <w:rPr>
        <w:rFonts w:ascii="Cambria" w:hAnsi="Cambria"/>
        <w:b/>
        <w:sz w:val="22"/>
        <w:lang w:val="id-ID"/>
      </w:rPr>
    </w:pPr>
    <w:r w:rsidRPr="0016413A">
      <w:rPr>
        <w:rFonts w:ascii="Cambria" w:hAnsi="Cambria"/>
        <w:b/>
        <w:sz w:val="22"/>
        <w:lang w:val="id-ID"/>
      </w:rPr>
      <w:t>PYTHAGORAS: Jurnal Pendidikan Matematika</w:t>
    </w:r>
    <w:r w:rsidR="00677DA9" w:rsidRPr="0016413A">
      <w:rPr>
        <w:rFonts w:ascii="Cambria" w:hAnsi="Cambria"/>
        <w:b/>
        <w:sz w:val="22"/>
        <w:lang w:val="id-ID"/>
      </w:rPr>
      <w:t>,</w:t>
    </w:r>
    <w:r w:rsidRPr="0016413A">
      <w:rPr>
        <w:rFonts w:ascii="Cambria" w:hAnsi="Cambria"/>
        <w:b/>
        <w:sz w:val="22"/>
      </w:rPr>
      <w:t xml:space="preserve"> 1</w:t>
    </w:r>
    <w:r w:rsidR="00677DA9" w:rsidRPr="0016413A">
      <w:rPr>
        <w:rFonts w:ascii="Cambria" w:hAnsi="Cambria"/>
        <w:b/>
        <w:sz w:val="22"/>
        <w:lang w:val="id-ID"/>
      </w:rPr>
      <w:t>2</w:t>
    </w:r>
    <w:r w:rsidRPr="0016413A">
      <w:rPr>
        <w:rFonts w:ascii="Cambria" w:hAnsi="Cambria"/>
        <w:b/>
        <w:sz w:val="22"/>
      </w:rPr>
      <w:t xml:space="preserve"> </w:t>
    </w:r>
    <w:r w:rsidR="00677DA9" w:rsidRPr="0016413A">
      <w:rPr>
        <w:rFonts w:ascii="Cambria" w:hAnsi="Cambria"/>
        <w:b/>
        <w:sz w:val="22"/>
        <w:lang w:val="id-ID"/>
      </w:rPr>
      <w:t>(</w:t>
    </w:r>
    <w:r w:rsidRPr="0016413A">
      <w:rPr>
        <w:rFonts w:ascii="Cambria" w:hAnsi="Cambria"/>
        <w:b/>
        <w:sz w:val="22"/>
        <w:lang w:val="id-ID"/>
      </w:rPr>
      <w:t>1</w:t>
    </w:r>
    <w:r w:rsidR="00677DA9" w:rsidRPr="0016413A">
      <w:rPr>
        <w:rFonts w:ascii="Cambria" w:hAnsi="Cambria"/>
        <w:b/>
        <w:sz w:val="22"/>
        <w:lang w:val="id-ID"/>
      </w:rPr>
      <w:t>)</w:t>
    </w:r>
    <w:r w:rsidRPr="0016413A">
      <w:rPr>
        <w:rFonts w:ascii="Cambria" w:hAnsi="Cambria"/>
        <w:b/>
        <w:sz w:val="22"/>
      </w:rPr>
      <w:t>, 201</w:t>
    </w:r>
    <w:r w:rsidR="00677DA9" w:rsidRPr="0016413A">
      <w:rPr>
        <w:rFonts w:ascii="Cambria" w:hAnsi="Cambria"/>
        <w:b/>
        <w:sz w:val="22"/>
        <w:lang w:val="id-ID"/>
      </w:rPr>
      <w:t>7, 1-3</w:t>
    </w:r>
  </w:p>
  <w:p w14:paraId="653162D2" w14:textId="77777777" w:rsidR="00DE4944" w:rsidRPr="0016413A" w:rsidRDefault="00355522" w:rsidP="00DE4944">
    <w:pPr>
      <w:pStyle w:val="Header"/>
      <w:rPr>
        <w:rFonts w:ascii="Calibri" w:hAnsi="Calibri"/>
        <w:sz w:val="22"/>
        <w:szCs w:val="22"/>
        <w:lang w:val="id-ID"/>
      </w:rPr>
    </w:pPr>
    <w:r>
      <w:rPr>
        <w:noProof/>
        <w:lang w:val="en-ID" w:eastAsia="en-ID"/>
      </w:rPr>
      <mc:AlternateContent>
        <mc:Choice Requires="wps">
          <w:drawing>
            <wp:anchor distT="4294967294" distB="4294967294" distL="114300" distR="114300" simplePos="0" relativeHeight="251657216" behindDoc="0" locked="0" layoutInCell="1" allowOverlap="1" wp14:anchorId="49354007" wp14:editId="1AE621E4">
              <wp:simplePos x="0" y="0"/>
              <wp:positionH relativeFrom="column">
                <wp:posOffset>0</wp:posOffset>
              </wp:positionH>
              <wp:positionV relativeFrom="paragraph">
                <wp:posOffset>70484</wp:posOffset>
              </wp:positionV>
              <wp:extent cx="5751195" cy="0"/>
              <wp:effectExtent l="0" t="0" r="1905" b="0"/>
              <wp:wrapNone/>
              <wp:docPr id="492" name="Straight Connector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195" cy="0"/>
                      </a:xfrm>
                      <a:prstGeom prst="line">
                        <a:avLst/>
                      </a:prstGeom>
                      <a:noFill/>
                      <a:ln w="25400" cap="flat" cmpd="tri"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7FEA87B" id="Straight Connector 492"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5.55pt" to="452.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" strokecolor="windowText" strokeweight="2pt">
              <v:stroke linestyle="thickBetweenThin"/>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AD22F3"/>
    <w:multiLevelType w:val="hybridMultilevel"/>
    <w:tmpl w:val="678E408A"/>
    <w:lvl w:ilvl="0" w:tplc="0409000F">
      <w:start w:val="1"/>
      <w:numFmt w:val="decimal"/>
      <w:lvlText w:val="%1."/>
      <w:lvlJc w:val="left"/>
      <w:pPr>
        <w:ind w:left="766" w:hanging="360"/>
      </w:pPr>
      <w:rPr>
        <w:rFonts w:hint="default"/>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 w15:restartNumberingAfterBreak="0">
    <w:nsid w:val="2E93797B"/>
    <w:multiLevelType w:val="hybridMultilevel"/>
    <w:tmpl w:val="486851B2"/>
    <w:lvl w:ilvl="0" w:tplc="0409000F">
      <w:start w:val="1"/>
      <w:numFmt w:val="decimal"/>
      <w:lvlText w:val="%1."/>
      <w:lvlJc w:val="left"/>
      <w:pPr>
        <w:ind w:left="766" w:hanging="360"/>
      </w:pPr>
      <w:rPr>
        <w:rFonts w:hint="default"/>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 w15:restartNumberingAfterBreak="0">
    <w:nsid w:val="40A07458"/>
    <w:multiLevelType w:val="hybridMultilevel"/>
    <w:tmpl w:val="BF408AAA"/>
    <w:lvl w:ilvl="0" w:tplc="070CC020">
      <w:start w:val="1"/>
      <w:numFmt w:val="decimal"/>
      <w:lvlText w:val="Tabel %1."/>
      <w:lvlJc w:val="right"/>
      <w:pPr>
        <w:ind w:left="36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15:restartNumberingAfterBreak="0">
    <w:nsid w:val="41A45FD9"/>
    <w:multiLevelType w:val="hybridMultilevel"/>
    <w:tmpl w:val="D5BE8424"/>
    <w:lvl w:ilvl="0" w:tplc="B98A5328">
      <w:start w:val="1"/>
      <w:numFmt w:val="decimal"/>
      <w:lvlText w:val="%1."/>
      <w:lvlJc w:val="left"/>
      <w:pPr>
        <w:ind w:left="724" w:hanging="360"/>
      </w:pPr>
      <w:rPr>
        <w:rFonts w:hint="default"/>
        <w:sz w:val="24"/>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4" w15:restartNumberingAfterBreak="0">
    <w:nsid w:val="4911618F"/>
    <w:multiLevelType w:val="hybridMultilevel"/>
    <w:tmpl w:val="5094C378"/>
    <w:lvl w:ilvl="0" w:tplc="805A9CA6">
      <w:numFmt w:val="bullet"/>
      <w:pStyle w:val="PythagorasHeadingBulletsBody"/>
      <w:lvlText w:val="-"/>
      <w:lvlJc w:val="left"/>
      <w:pPr>
        <w:ind w:left="1103" w:hanging="360"/>
      </w:pPr>
      <w:rPr>
        <w:rFonts w:ascii="Times New Roman" w:eastAsia="Times New Roman" w:hAnsi="Times New Roman" w:hint="default"/>
      </w:rPr>
    </w:lvl>
    <w:lvl w:ilvl="1" w:tplc="04210003" w:tentative="1">
      <w:start w:val="1"/>
      <w:numFmt w:val="bullet"/>
      <w:lvlText w:val="o"/>
      <w:lvlJc w:val="left"/>
      <w:pPr>
        <w:ind w:left="1823" w:hanging="360"/>
      </w:pPr>
      <w:rPr>
        <w:rFonts w:ascii="Courier New" w:hAnsi="Courier New" w:hint="default"/>
      </w:rPr>
    </w:lvl>
    <w:lvl w:ilvl="2" w:tplc="04210005" w:tentative="1">
      <w:start w:val="1"/>
      <w:numFmt w:val="bullet"/>
      <w:lvlText w:val=""/>
      <w:lvlJc w:val="left"/>
      <w:pPr>
        <w:ind w:left="2543" w:hanging="360"/>
      </w:pPr>
      <w:rPr>
        <w:rFonts w:ascii="Wingdings" w:hAnsi="Wingdings" w:hint="default"/>
      </w:rPr>
    </w:lvl>
    <w:lvl w:ilvl="3" w:tplc="04210001" w:tentative="1">
      <w:start w:val="1"/>
      <w:numFmt w:val="bullet"/>
      <w:lvlText w:val=""/>
      <w:lvlJc w:val="left"/>
      <w:pPr>
        <w:ind w:left="3263" w:hanging="360"/>
      </w:pPr>
      <w:rPr>
        <w:rFonts w:ascii="Symbol" w:hAnsi="Symbol" w:hint="default"/>
      </w:rPr>
    </w:lvl>
    <w:lvl w:ilvl="4" w:tplc="04210003" w:tentative="1">
      <w:start w:val="1"/>
      <w:numFmt w:val="bullet"/>
      <w:lvlText w:val="o"/>
      <w:lvlJc w:val="left"/>
      <w:pPr>
        <w:ind w:left="3983" w:hanging="360"/>
      </w:pPr>
      <w:rPr>
        <w:rFonts w:ascii="Courier New" w:hAnsi="Courier New" w:hint="default"/>
      </w:rPr>
    </w:lvl>
    <w:lvl w:ilvl="5" w:tplc="04210005" w:tentative="1">
      <w:start w:val="1"/>
      <w:numFmt w:val="bullet"/>
      <w:lvlText w:val=""/>
      <w:lvlJc w:val="left"/>
      <w:pPr>
        <w:ind w:left="4703" w:hanging="360"/>
      </w:pPr>
      <w:rPr>
        <w:rFonts w:ascii="Wingdings" w:hAnsi="Wingdings" w:hint="default"/>
      </w:rPr>
    </w:lvl>
    <w:lvl w:ilvl="6" w:tplc="04210001" w:tentative="1">
      <w:start w:val="1"/>
      <w:numFmt w:val="bullet"/>
      <w:lvlText w:val=""/>
      <w:lvlJc w:val="left"/>
      <w:pPr>
        <w:ind w:left="5423" w:hanging="360"/>
      </w:pPr>
      <w:rPr>
        <w:rFonts w:ascii="Symbol" w:hAnsi="Symbol" w:hint="default"/>
      </w:rPr>
    </w:lvl>
    <w:lvl w:ilvl="7" w:tplc="04210003" w:tentative="1">
      <w:start w:val="1"/>
      <w:numFmt w:val="bullet"/>
      <w:lvlText w:val="o"/>
      <w:lvlJc w:val="left"/>
      <w:pPr>
        <w:ind w:left="6143" w:hanging="360"/>
      </w:pPr>
      <w:rPr>
        <w:rFonts w:ascii="Courier New" w:hAnsi="Courier New" w:hint="default"/>
      </w:rPr>
    </w:lvl>
    <w:lvl w:ilvl="8" w:tplc="04210005" w:tentative="1">
      <w:start w:val="1"/>
      <w:numFmt w:val="bullet"/>
      <w:lvlText w:val=""/>
      <w:lvlJc w:val="left"/>
      <w:pPr>
        <w:ind w:left="6863" w:hanging="360"/>
      </w:pPr>
      <w:rPr>
        <w:rFonts w:ascii="Wingdings" w:hAnsi="Wingdings" w:hint="default"/>
      </w:rPr>
    </w:lvl>
  </w:abstractNum>
  <w:abstractNum w:abstractNumId="5" w15:restartNumberingAfterBreak="0">
    <w:nsid w:val="5014638B"/>
    <w:multiLevelType w:val="hybridMultilevel"/>
    <w:tmpl w:val="2634169A"/>
    <w:lvl w:ilvl="0" w:tplc="99387E5A">
      <w:start w:val="1"/>
      <w:numFmt w:val="decimal"/>
      <w:lvlText w:val="%1."/>
      <w:lvlJc w:val="left"/>
      <w:pPr>
        <w:ind w:left="724" w:hanging="360"/>
      </w:pPr>
      <w:rPr>
        <w:rFonts w:hint="default"/>
        <w:sz w:val="24"/>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6" w15:restartNumberingAfterBreak="0">
    <w:nsid w:val="571A3A86"/>
    <w:multiLevelType w:val="hybridMultilevel"/>
    <w:tmpl w:val="5F0E04DA"/>
    <w:lvl w:ilvl="0" w:tplc="5E486F9A">
      <w:start w:val="1"/>
      <w:numFmt w:val="decimal"/>
      <w:lvlText w:val="Gambar %1."/>
      <w:lvlJc w:val="righ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15:restartNumberingAfterBreak="0">
    <w:nsid w:val="722D7F05"/>
    <w:multiLevelType w:val="hybridMultilevel"/>
    <w:tmpl w:val="58F060C2"/>
    <w:lvl w:ilvl="0" w:tplc="BF1662C6">
      <w:start w:val="1"/>
      <w:numFmt w:val="bullet"/>
      <w:lvlText w:val=""/>
      <w:lvlJc w:val="left"/>
      <w:pPr>
        <w:ind w:left="1463" w:hanging="360"/>
      </w:pPr>
      <w:rPr>
        <w:rFonts w:ascii="Symbol" w:hAnsi="Symbol" w:hint="default"/>
      </w:rPr>
    </w:lvl>
    <w:lvl w:ilvl="1" w:tplc="04210003" w:tentative="1">
      <w:start w:val="1"/>
      <w:numFmt w:val="bullet"/>
      <w:lvlText w:val="o"/>
      <w:lvlJc w:val="left"/>
      <w:pPr>
        <w:ind w:left="2183" w:hanging="360"/>
      </w:pPr>
      <w:rPr>
        <w:rFonts w:ascii="Courier New" w:hAnsi="Courier New" w:hint="default"/>
      </w:rPr>
    </w:lvl>
    <w:lvl w:ilvl="2" w:tplc="04210005" w:tentative="1">
      <w:start w:val="1"/>
      <w:numFmt w:val="bullet"/>
      <w:lvlText w:val=""/>
      <w:lvlJc w:val="left"/>
      <w:pPr>
        <w:ind w:left="2903" w:hanging="360"/>
      </w:pPr>
      <w:rPr>
        <w:rFonts w:ascii="Wingdings" w:hAnsi="Wingdings" w:hint="default"/>
      </w:rPr>
    </w:lvl>
    <w:lvl w:ilvl="3" w:tplc="04210001" w:tentative="1">
      <w:start w:val="1"/>
      <w:numFmt w:val="bullet"/>
      <w:lvlText w:val=""/>
      <w:lvlJc w:val="left"/>
      <w:pPr>
        <w:ind w:left="3623" w:hanging="360"/>
      </w:pPr>
      <w:rPr>
        <w:rFonts w:ascii="Symbol" w:hAnsi="Symbol" w:hint="default"/>
      </w:rPr>
    </w:lvl>
    <w:lvl w:ilvl="4" w:tplc="04210003" w:tentative="1">
      <w:start w:val="1"/>
      <w:numFmt w:val="bullet"/>
      <w:lvlText w:val="o"/>
      <w:lvlJc w:val="left"/>
      <w:pPr>
        <w:ind w:left="4343" w:hanging="360"/>
      </w:pPr>
      <w:rPr>
        <w:rFonts w:ascii="Courier New" w:hAnsi="Courier New" w:hint="default"/>
      </w:rPr>
    </w:lvl>
    <w:lvl w:ilvl="5" w:tplc="04210005" w:tentative="1">
      <w:start w:val="1"/>
      <w:numFmt w:val="bullet"/>
      <w:lvlText w:val=""/>
      <w:lvlJc w:val="left"/>
      <w:pPr>
        <w:ind w:left="5063" w:hanging="360"/>
      </w:pPr>
      <w:rPr>
        <w:rFonts w:ascii="Wingdings" w:hAnsi="Wingdings" w:hint="default"/>
      </w:rPr>
    </w:lvl>
    <w:lvl w:ilvl="6" w:tplc="04210001" w:tentative="1">
      <w:start w:val="1"/>
      <w:numFmt w:val="bullet"/>
      <w:lvlText w:val=""/>
      <w:lvlJc w:val="left"/>
      <w:pPr>
        <w:ind w:left="5783" w:hanging="360"/>
      </w:pPr>
      <w:rPr>
        <w:rFonts w:ascii="Symbol" w:hAnsi="Symbol" w:hint="default"/>
      </w:rPr>
    </w:lvl>
    <w:lvl w:ilvl="7" w:tplc="04210003" w:tentative="1">
      <w:start w:val="1"/>
      <w:numFmt w:val="bullet"/>
      <w:lvlText w:val="o"/>
      <w:lvlJc w:val="left"/>
      <w:pPr>
        <w:ind w:left="6503" w:hanging="360"/>
      </w:pPr>
      <w:rPr>
        <w:rFonts w:ascii="Courier New" w:hAnsi="Courier New" w:hint="default"/>
      </w:rPr>
    </w:lvl>
    <w:lvl w:ilvl="8" w:tplc="04210005" w:tentative="1">
      <w:start w:val="1"/>
      <w:numFmt w:val="bullet"/>
      <w:lvlText w:val=""/>
      <w:lvlJc w:val="left"/>
      <w:pPr>
        <w:ind w:left="7223" w:hanging="360"/>
      </w:pPr>
      <w:rPr>
        <w:rFonts w:ascii="Wingdings" w:hAnsi="Wingdings" w:hint="default"/>
      </w:rPr>
    </w:lvl>
  </w:abstractNum>
  <w:num w:numId="1">
    <w:abstractNumId w:val="2"/>
  </w:num>
  <w:num w:numId="2">
    <w:abstractNumId w:val="6"/>
  </w:num>
  <w:num w:numId="3">
    <w:abstractNumId w:val="7"/>
  </w:num>
  <w:num w:numId="4">
    <w:abstractNumId w:val="4"/>
  </w:num>
  <w:num w:numId="5">
    <w:abstractNumId w:val="1"/>
  </w:num>
  <w:num w:numId="6">
    <w:abstractNumId w:val="0"/>
  </w:num>
  <w:num w:numId="7">
    <w:abstractNumId w:val="5"/>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A">
    <w15:presenceInfo w15:providerId="None" w15:userId="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MzNTY3MDY2MjcwNTdQ0lEKTi0uzszPAykwrAUAf+qdtywAAAA="/>
  </w:docVars>
  <w:rsids>
    <w:rsidRoot w:val="00355522"/>
    <w:rsid w:val="00033B1D"/>
    <w:rsid w:val="00042621"/>
    <w:rsid w:val="0005724B"/>
    <w:rsid w:val="00063AC7"/>
    <w:rsid w:val="00084E6A"/>
    <w:rsid w:val="0009381C"/>
    <w:rsid w:val="000976D3"/>
    <w:rsid w:val="000C4AE3"/>
    <w:rsid w:val="000D40D7"/>
    <w:rsid w:val="000D5696"/>
    <w:rsid w:val="000E4278"/>
    <w:rsid w:val="000E74A7"/>
    <w:rsid w:val="00101316"/>
    <w:rsid w:val="00101728"/>
    <w:rsid w:val="00101917"/>
    <w:rsid w:val="00112377"/>
    <w:rsid w:val="00114A58"/>
    <w:rsid w:val="00137094"/>
    <w:rsid w:val="00147EFC"/>
    <w:rsid w:val="00151F17"/>
    <w:rsid w:val="00153B8A"/>
    <w:rsid w:val="0016413A"/>
    <w:rsid w:val="00175307"/>
    <w:rsid w:val="001A5FDD"/>
    <w:rsid w:val="001B725E"/>
    <w:rsid w:val="001C0677"/>
    <w:rsid w:val="001D082E"/>
    <w:rsid w:val="001D39E7"/>
    <w:rsid w:val="001F3F81"/>
    <w:rsid w:val="001F5833"/>
    <w:rsid w:val="00206EEA"/>
    <w:rsid w:val="002201E3"/>
    <w:rsid w:val="002212AD"/>
    <w:rsid w:val="0023064B"/>
    <w:rsid w:val="0023563A"/>
    <w:rsid w:val="00287DF5"/>
    <w:rsid w:val="002A02D3"/>
    <w:rsid w:val="002A19C6"/>
    <w:rsid w:val="002A4F99"/>
    <w:rsid w:val="002D3CEC"/>
    <w:rsid w:val="00305CCA"/>
    <w:rsid w:val="00351C29"/>
    <w:rsid w:val="00355522"/>
    <w:rsid w:val="00372F6A"/>
    <w:rsid w:val="003806F5"/>
    <w:rsid w:val="00396C1C"/>
    <w:rsid w:val="003A356F"/>
    <w:rsid w:val="003A4F45"/>
    <w:rsid w:val="003C03E7"/>
    <w:rsid w:val="003C07C7"/>
    <w:rsid w:val="003C6A90"/>
    <w:rsid w:val="003E3C5E"/>
    <w:rsid w:val="003E413F"/>
    <w:rsid w:val="00404858"/>
    <w:rsid w:val="004242C0"/>
    <w:rsid w:val="00471301"/>
    <w:rsid w:val="00496705"/>
    <w:rsid w:val="004A62DD"/>
    <w:rsid w:val="004B0074"/>
    <w:rsid w:val="004B7E59"/>
    <w:rsid w:val="004C3A79"/>
    <w:rsid w:val="004C6C48"/>
    <w:rsid w:val="004E289D"/>
    <w:rsid w:val="004E3895"/>
    <w:rsid w:val="004F04B3"/>
    <w:rsid w:val="005026AA"/>
    <w:rsid w:val="00502A19"/>
    <w:rsid w:val="00502D52"/>
    <w:rsid w:val="0050454B"/>
    <w:rsid w:val="005047C2"/>
    <w:rsid w:val="00504A45"/>
    <w:rsid w:val="00510350"/>
    <w:rsid w:val="005123E9"/>
    <w:rsid w:val="0053386D"/>
    <w:rsid w:val="0053752B"/>
    <w:rsid w:val="0054363A"/>
    <w:rsid w:val="00545BD1"/>
    <w:rsid w:val="0056556D"/>
    <w:rsid w:val="005658FE"/>
    <w:rsid w:val="00572ADF"/>
    <w:rsid w:val="00584CE6"/>
    <w:rsid w:val="005859F3"/>
    <w:rsid w:val="005A1799"/>
    <w:rsid w:val="005A2123"/>
    <w:rsid w:val="005B4AC3"/>
    <w:rsid w:val="005B6037"/>
    <w:rsid w:val="006076D4"/>
    <w:rsid w:val="00610CF5"/>
    <w:rsid w:val="0061323E"/>
    <w:rsid w:val="00633B54"/>
    <w:rsid w:val="00644976"/>
    <w:rsid w:val="00644A70"/>
    <w:rsid w:val="00644D9D"/>
    <w:rsid w:val="006507CE"/>
    <w:rsid w:val="00677DA9"/>
    <w:rsid w:val="006910F8"/>
    <w:rsid w:val="006A27EE"/>
    <w:rsid w:val="006B4E98"/>
    <w:rsid w:val="006B6A28"/>
    <w:rsid w:val="006C1A5F"/>
    <w:rsid w:val="006C2DB4"/>
    <w:rsid w:val="006F7696"/>
    <w:rsid w:val="0070198E"/>
    <w:rsid w:val="00713914"/>
    <w:rsid w:val="00714A33"/>
    <w:rsid w:val="007150F0"/>
    <w:rsid w:val="00715751"/>
    <w:rsid w:val="00726814"/>
    <w:rsid w:val="007277A9"/>
    <w:rsid w:val="00776393"/>
    <w:rsid w:val="007931B5"/>
    <w:rsid w:val="007A6608"/>
    <w:rsid w:val="007B5323"/>
    <w:rsid w:val="007B7B40"/>
    <w:rsid w:val="007C6952"/>
    <w:rsid w:val="007D7E1D"/>
    <w:rsid w:val="008065F7"/>
    <w:rsid w:val="008077B5"/>
    <w:rsid w:val="00815599"/>
    <w:rsid w:val="00820DD7"/>
    <w:rsid w:val="00821725"/>
    <w:rsid w:val="008250D7"/>
    <w:rsid w:val="00832CF4"/>
    <w:rsid w:val="008429B2"/>
    <w:rsid w:val="00842D3E"/>
    <w:rsid w:val="00854A61"/>
    <w:rsid w:val="008639FC"/>
    <w:rsid w:val="008A5C36"/>
    <w:rsid w:val="008B1526"/>
    <w:rsid w:val="008B2A5E"/>
    <w:rsid w:val="008B6FC1"/>
    <w:rsid w:val="008C1D60"/>
    <w:rsid w:val="008D1D38"/>
    <w:rsid w:val="008D7821"/>
    <w:rsid w:val="008E0328"/>
    <w:rsid w:val="008E6AA5"/>
    <w:rsid w:val="009164C6"/>
    <w:rsid w:val="009364CA"/>
    <w:rsid w:val="009405B9"/>
    <w:rsid w:val="00946E62"/>
    <w:rsid w:val="00952379"/>
    <w:rsid w:val="00975036"/>
    <w:rsid w:val="00986687"/>
    <w:rsid w:val="00993663"/>
    <w:rsid w:val="009B1EA8"/>
    <w:rsid w:val="009C2CFF"/>
    <w:rsid w:val="009E276A"/>
    <w:rsid w:val="009E53A2"/>
    <w:rsid w:val="009F4FCA"/>
    <w:rsid w:val="00A25503"/>
    <w:rsid w:val="00A33713"/>
    <w:rsid w:val="00A42204"/>
    <w:rsid w:val="00A60DCC"/>
    <w:rsid w:val="00A65826"/>
    <w:rsid w:val="00A66AEA"/>
    <w:rsid w:val="00A77F17"/>
    <w:rsid w:val="00A82360"/>
    <w:rsid w:val="00A84414"/>
    <w:rsid w:val="00A96A03"/>
    <w:rsid w:val="00AB1671"/>
    <w:rsid w:val="00AB7DEA"/>
    <w:rsid w:val="00AD1DFA"/>
    <w:rsid w:val="00AD7E2E"/>
    <w:rsid w:val="00AF73D2"/>
    <w:rsid w:val="00B10E24"/>
    <w:rsid w:val="00B13D13"/>
    <w:rsid w:val="00B531E1"/>
    <w:rsid w:val="00B704DC"/>
    <w:rsid w:val="00B81888"/>
    <w:rsid w:val="00B92490"/>
    <w:rsid w:val="00B93CE0"/>
    <w:rsid w:val="00BA5672"/>
    <w:rsid w:val="00BB19AC"/>
    <w:rsid w:val="00BC03A4"/>
    <w:rsid w:val="00BC210A"/>
    <w:rsid w:val="00BD5F06"/>
    <w:rsid w:val="00BE0E2F"/>
    <w:rsid w:val="00BE170B"/>
    <w:rsid w:val="00BE4B81"/>
    <w:rsid w:val="00BE7C28"/>
    <w:rsid w:val="00BF211B"/>
    <w:rsid w:val="00BF328B"/>
    <w:rsid w:val="00C035A2"/>
    <w:rsid w:val="00C16F90"/>
    <w:rsid w:val="00C17C1B"/>
    <w:rsid w:val="00C213DE"/>
    <w:rsid w:val="00C232F4"/>
    <w:rsid w:val="00C2330B"/>
    <w:rsid w:val="00C5709A"/>
    <w:rsid w:val="00C81601"/>
    <w:rsid w:val="00CA5171"/>
    <w:rsid w:val="00CB17C7"/>
    <w:rsid w:val="00CD41A8"/>
    <w:rsid w:val="00CF7BD4"/>
    <w:rsid w:val="00D13A67"/>
    <w:rsid w:val="00D13BE5"/>
    <w:rsid w:val="00D256ED"/>
    <w:rsid w:val="00D473A2"/>
    <w:rsid w:val="00D616C9"/>
    <w:rsid w:val="00D62C5C"/>
    <w:rsid w:val="00D7626C"/>
    <w:rsid w:val="00D84818"/>
    <w:rsid w:val="00D855EF"/>
    <w:rsid w:val="00DB77CD"/>
    <w:rsid w:val="00DC40BE"/>
    <w:rsid w:val="00DD12CD"/>
    <w:rsid w:val="00DD663E"/>
    <w:rsid w:val="00DE4944"/>
    <w:rsid w:val="00DF2B99"/>
    <w:rsid w:val="00DF4332"/>
    <w:rsid w:val="00DF631D"/>
    <w:rsid w:val="00E037D1"/>
    <w:rsid w:val="00E31C4D"/>
    <w:rsid w:val="00E336E8"/>
    <w:rsid w:val="00E4199B"/>
    <w:rsid w:val="00E4587A"/>
    <w:rsid w:val="00E53BE3"/>
    <w:rsid w:val="00E652AF"/>
    <w:rsid w:val="00E7245E"/>
    <w:rsid w:val="00E73C0A"/>
    <w:rsid w:val="00E918EE"/>
    <w:rsid w:val="00EA0CC8"/>
    <w:rsid w:val="00EB0815"/>
    <w:rsid w:val="00EC1C42"/>
    <w:rsid w:val="00EC4883"/>
    <w:rsid w:val="00ED1506"/>
    <w:rsid w:val="00EE0D32"/>
    <w:rsid w:val="00EE133C"/>
    <w:rsid w:val="00EE14CB"/>
    <w:rsid w:val="00EF160C"/>
    <w:rsid w:val="00F00C01"/>
    <w:rsid w:val="00F25869"/>
    <w:rsid w:val="00F272A4"/>
    <w:rsid w:val="00F364C1"/>
    <w:rsid w:val="00F578B6"/>
    <w:rsid w:val="00F723C8"/>
    <w:rsid w:val="00F81405"/>
    <w:rsid w:val="00FA3380"/>
    <w:rsid w:val="00FB77AA"/>
    <w:rsid w:val="00FB7E17"/>
    <w:rsid w:val="00FD7D6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4A7B8E"/>
  <w14:defaultImageDpi w14:val="0"/>
  <w15:chartTrackingRefBased/>
  <w15:docId w15:val="{92F2BE38-754E-4366-9F33-CE45797C5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9AC"/>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F2B99"/>
    <w:rPr>
      <w:rFonts w:cs="Times New Roman"/>
      <w:color w:val="0000FF"/>
      <w:u w:val="singl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link w:val="Header"/>
    <w:uiPriority w:val="99"/>
    <w:locked/>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link w:val="Footer"/>
    <w:uiPriority w:val="99"/>
    <w:locked/>
    <w:rPr>
      <w:rFonts w:cs="Times New Roman"/>
      <w:sz w:val="24"/>
      <w:szCs w:val="24"/>
      <w:lang w:val="en-US" w:eastAsia="en-US"/>
    </w:rPr>
  </w:style>
  <w:style w:type="character" w:styleId="PageNumber">
    <w:name w:val="page number"/>
    <w:uiPriority w:val="99"/>
    <w:rsid w:val="00A60DCC"/>
    <w:rPr>
      <w:rFonts w:cs="Times New Roman"/>
    </w:rPr>
  </w:style>
  <w:style w:type="table" w:styleId="TableGrid">
    <w:name w:val="Table Grid"/>
    <w:basedOn w:val="TableNormal"/>
    <w:uiPriority w:val="59"/>
    <w:rsid w:val="007C6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ythagorasTitleIndonesia">
    <w:name w:val="Pythagoras_Title Indonesia"/>
    <w:basedOn w:val="Normal"/>
    <w:qFormat/>
    <w:rsid w:val="00644D9D"/>
    <w:pPr>
      <w:jc w:val="center"/>
    </w:pPr>
    <w:rPr>
      <w:b/>
      <w:sz w:val="28"/>
      <w:szCs w:val="28"/>
      <w:lang w:val="id-ID"/>
    </w:rPr>
  </w:style>
  <w:style w:type="paragraph" w:customStyle="1" w:styleId="PythagorasTitleEnglish">
    <w:name w:val="Pythagoras_Title English"/>
    <w:basedOn w:val="Normal"/>
    <w:qFormat/>
    <w:rsid w:val="00677DA9"/>
    <w:pPr>
      <w:jc w:val="center"/>
    </w:pPr>
    <w:rPr>
      <w:b/>
      <w:i/>
      <w:noProof/>
      <w:sz w:val="26"/>
      <w:lang w:val="id-ID"/>
    </w:rPr>
  </w:style>
  <w:style w:type="paragraph" w:customStyle="1" w:styleId="PythagorasAuthor">
    <w:name w:val="Pythagoras_Author"/>
    <w:basedOn w:val="Normal"/>
    <w:qFormat/>
    <w:rsid w:val="003E413F"/>
    <w:pPr>
      <w:jc w:val="center"/>
    </w:pPr>
    <w:rPr>
      <w:sz w:val="22"/>
      <w:szCs w:val="22"/>
      <w:lang w:val="id-ID"/>
    </w:rPr>
  </w:style>
  <w:style w:type="paragraph" w:customStyle="1" w:styleId="PythagorasAbstrakTitle">
    <w:name w:val="Pythagoras_AbstrakTitle"/>
    <w:basedOn w:val="Normal"/>
    <w:qFormat/>
    <w:rsid w:val="008077B5"/>
    <w:pPr>
      <w:spacing w:after="60"/>
      <w:jc w:val="center"/>
    </w:pPr>
    <w:rPr>
      <w:b/>
      <w:sz w:val="22"/>
      <w:lang w:val="id-ID"/>
    </w:rPr>
  </w:style>
  <w:style w:type="paragraph" w:customStyle="1" w:styleId="PythagorasTitle">
    <w:name w:val="Pythagoras_Title"/>
    <w:basedOn w:val="Normal"/>
    <w:qFormat/>
    <w:rsid w:val="00677DA9"/>
    <w:pPr>
      <w:jc w:val="center"/>
    </w:pPr>
    <w:rPr>
      <w:b/>
      <w:sz w:val="26"/>
      <w:szCs w:val="22"/>
      <w:lang w:val="id-ID"/>
    </w:rPr>
  </w:style>
  <w:style w:type="paragraph" w:customStyle="1" w:styleId="PythagorasAbstractBody">
    <w:name w:val="Pythagoras_AbstractBody"/>
    <w:basedOn w:val="PythagorasTitle"/>
    <w:qFormat/>
    <w:rsid w:val="008077B5"/>
    <w:pPr>
      <w:ind w:firstLine="567"/>
      <w:jc w:val="both"/>
    </w:pPr>
    <w:rPr>
      <w:b w:val="0"/>
      <w:sz w:val="22"/>
    </w:rPr>
  </w:style>
  <w:style w:type="paragraph" w:customStyle="1" w:styleId="PythagorasAbstractBodyEnglish">
    <w:name w:val="Pythagoras_AbstractBodyEnglish"/>
    <w:basedOn w:val="Normal"/>
    <w:qFormat/>
    <w:rsid w:val="008D1D38"/>
    <w:pPr>
      <w:ind w:firstLine="567"/>
      <w:jc w:val="both"/>
    </w:pPr>
    <w:rPr>
      <w:i/>
      <w:sz w:val="22"/>
      <w:szCs w:val="22"/>
      <w:lang w:val="id-ID"/>
    </w:rPr>
  </w:style>
  <w:style w:type="paragraph" w:customStyle="1" w:styleId="PythagorasHeading1">
    <w:name w:val="Pythagoras_Heading 1"/>
    <w:basedOn w:val="Normal"/>
    <w:qFormat/>
    <w:rsid w:val="00BF211B"/>
    <w:pPr>
      <w:spacing w:before="120" w:after="120"/>
    </w:pPr>
    <w:rPr>
      <w:b/>
      <w:sz w:val="22"/>
      <w:szCs w:val="22"/>
    </w:rPr>
  </w:style>
  <w:style w:type="paragraph" w:customStyle="1" w:styleId="PythagorasBody">
    <w:name w:val="Pythagoras_Body"/>
    <w:basedOn w:val="Normal"/>
    <w:qFormat/>
    <w:rsid w:val="00BC03A4"/>
    <w:pPr>
      <w:ind w:firstLine="567"/>
      <w:jc w:val="both"/>
    </w:pPr>
    <w:rPr>
      <w:sz w:val="22"/>
      <w:lang w:val="id-ID"/>
    </w:rPr>
  </w:style>
  <w:style w:type="paragraph" w:customStyle="1" w:styleId="PythagorasHeading2">
    <w:name w:val="Pythagoras_Heading 2"/>
    <w:basedOn w:val="Normal"/>
    <w:qFormat/>
    <w:rsid w:val="00D62C5C"/>
    <w:pPr>
      <w:spacing w:before="120" w:after="120"/>
    </w:pPr>
    <w:rPr>
      <w:b/>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lang w:val="id-ID"/>
    </w:rPr>
  </w:style>
  <w:style w:type="paragraph" w:customStyle="1" w:styleId="PythagorasTableCaption">
    <w:name w:val="Pythagoras_TableCaption"/>
    <w:basedOn w:val="Normal"/>
    <w:autoRedefine/>
    <w:qFormat/>
    <w:rsid w:val="00D62C5C"/>
    <w:pPr>
      <w:spacing w:before="120" w:after="120" w:line="240" w:lineRule="atLeast"/>
      <w:jc w:val="center"/>
    </w:pPr>
    <w:rPr>
      <w:sz w:val="22"/>
      <w:lang w:val="id-ID"/>
    </w:rPr>
  </w:style>
  <w:style w:type="paragraph" w:customStyle="1" w:styleId="PythagorasTable">
    <w:name w:val="Pythagoras_Table"/>
    <w:basedOn w:val="Normal"/>
    <w:qFormat/>
    <w:rsid w:val="00DF4332"/>
    <w:pPr>
      <w:spacing w:line="240" w:lineRule="atLeast"/>
      <w:jc w:val="center"/>
    </w:pPr>
    <w:rPr>
      <w:sz w:val="22"/>
      <w:lang w:val="id-ID"/>
    </w:rPr>
  </w:style>
  <w:style w:type="paragraph" w:customStyle="1" w:styleId="PythagorasPictureCapture">
    <w:name w:val="Pythagoras_Picture Capture"/>
    <w:basedOn w:val="Normal"/>
    <w:autoRedefine/>
    <w:qFormat/>
    <w:rsid w:val="00D62C5C"/>
    <w:pPr>
      <w:spacing w:before="120" w:after="120" w:line="240" w:lineRule="atLeast"/>
      <w:jc w:val="center"/>
    </w:pPr>
    <w:rPr>
      <w:color w:val="000000"/>
      <w:sz w:val="22"/>
      <w:lang w:val="id-ID"/>
    </w:rPr>
  </w:style>
  <w:style w:type="paragraph" w:customStyle="1" w:styleId="PythagorasDaftarPustaka">
    <w:name w:val="Pythagoras_Daftar Pustaka"/>
    <w:basedOn w:val="Normal"/>
    <w:qFormat/>
    <w:rsid w:val="00BF211B"/>
    <w:pPr>
      <w:spacing w:before="240" w:line="240" w:lineRule="atLeast"/>
      <w:ind w:left="720" w:hanging="720"/>
      <w:jc w:val="both"/>
    </w:pPr>
    <w:rPr>
      <w:color w:val="000000"/>
      <w:sz w:val="22"/>
      <w:szCs w:val="22"/>
      <w:lang w:val="id-ID"/>
    </w:rPr>
  </w:style>
  <w:style w:type="paragraph" w:customStyle="1" w:styleId="StyleE-JournalTableCaption11ptLeft0cmHanging16c">
    <w:name w:val="Style E-Journal Table Caption + 11 pt Left:  0 cm Hanging:  16 c..."/>
    <w:basedOn w:val="PythagorasTableCaption"/>
    <w:rsid w:val="00BC210A"/>
    <w:pPr>
      <w:spacing w:line="240" w:lineRule="auto"/>
      <w:ind w:left="907" w:hanging="907"/>
    </w:pPr>
    <w:rPr>
      <w:szCs w:val="20"/>
    </w:rPr>
  </w:style>
  <w:style w:type="paragraph" w:customStyle="1" w:styleId="PythagorasAbstrakKeywords">
    <w:name w:val="Pythagoras_AbstrakKeywords"/>
    <w:basedOn w:val="PythagorasAbstractBodyEnglish"/>
    <w:qFormat/>
    <w:rsid w:val="008077B5"/>
    <w:pPr>
      <w:spacing w:before="60"/>
      <w:ind w:firstLine="0"/>
    </w:pPr>
    <w:rPr>
      <w:i w:val="0"/>
    </w:rPr>
  </w:style>
  <w:style w:type="paragraph" w:customStyle="1" w:styleId="StyleE-JournalKeywordsNotItalic">
    <w:name w:val="Style E-Journal_Keywords + Not Italic"/>
    <w:basedOn w:val="PythagorasAbstrakKeywords"/>
    <w:rsid w:val="00BB19AC"/>
    <w:pPr>
      <w:spacing w:before="120" w:after="120"/>
    </w:pPr>
    <w:rPr>
      <w:i/>
    </w:rPr>
  </w:style>
  <w:style w:type="paragraph" w:customStyle="1" w:styleId="PythagorasHeadingBulletsBody">
    <w:name w:val="Pythagoras_HeadingBulletsBody"/>
    <w:basedOn w:val="PythagorasBody"/>
    <w:qFormat/>
    <w:rsid w:val="00821725"/>
    <w:pPr>
      <w:numPr>
        <w:numId w:val="4"/>
      </w:numPr>
      <w:ind w:left="284" w:hanging="142"/>
    </w:pPr>
  </w:style>
  <w:style w:type="paragraph" w:customStyle="1" w:styleId="PythagorasAbstractTitleEnglish">
    <w:name w:val="Pythagoras_AbstractTitleEnglish"/>
    <w:basedOn w:val="Normal"/>
    <w:autoRedefine/>
    <w:rsid w:val="005859F3"/>
    <w:pPr>
      <w:spacing w:before="120" w:after="120"/>
      <w:jc w:val="center"/>
    </w:pPr>
    <w:rPr>
      <w:b/>
      <w:bCs/>
      <w:i/>
      <w:iCs/>
      <w:sz w:val="22"/>
      <w:szCs w:val="20"/>
      <w:lang w:val="id-ID"/>
    </w:rPr>
  </w:style>
  <w:style w:type="paragraph" w:customStyle="1" w:styleId="PythagorasKutipanLangsung">
    <w:name w:val="Pythagoras_Kutipan Langsung"/>
    <w:basedOn w:val="PythagorasBody"/>
    <w:qFormat/>
    <w:rsid w:val="00DF4332"/>
    <w:pPr>
      <w:ind w:left="567" w:hanging="567"/>
    </w:pPr>
    <w:rPr>
      <w:szCs w:val="22"/>
    </w:rPr>
  </w:style>
  <w:style w:type="paragraph" w:customStyle="1" w:styleId="PythagorasHeading3">
    <w:name w:val="Pythagoras_Heading 3"/>
    <w:basedOn w:val="PythagorasHeading2"/>
    <w:qFormat/>
    <w:rsid w:val="00D62C5C"/>
    <w:rPr>
      <w:b w:val="0"/>
    </w:rPr>
  </w:style>
  <w:style w:type="paragraph" w:customStyle="1" w:styleId="PythagorasPicture">
    <w:name w:val="Pythagoras_Picture"/>
    <w:basedOn w:val="PythagorasTable"/>
    <w:qFormat/>
    <w:rsid w:val="00DF4332"/>
    <w:rPr>
      <w:szCs w:val="22"/>
    </w:rPr>
  </w:style>
  <w:style w:type="paragraph" w:customStyle="1" w:styleId="StyleE-JOURNALAbstrakKeywordsBold">
    <w:name w:val="Style E-JOURNAL_AbstrakKeywords + Bold"/>
    <w:basedOn w:val="PythagorasAbstrakKeywords"/>
    <w:rsid w:val="00D62C5C"/>
    <w:pPr>
      <w:spacing w:before="120" w:after="120"/>
    </w:pPr>
    <w:rPr>
      <w:b/>
      <w:bCs/>
      <w:iCs/>
    </w:rPr>
  </w:style>
  <w:style w:type="character" w:customStyle="1" w:styleId="apple-converted-space">
    <w:name w:val="apple-converted-space"/>
    <w:rsid w:val="008E0328"/>
  </w:style>
  <w:style w:type="character" w:styleId="Emphasis">
    <w:name w:val="Emphasis"/>
    <w:uiPriority w:val="20"/>
    <w:qFormat/>
    <w:rsid w:val="008E0328"/>
    <w:rPr>
      <w:i/>
    </w:rPr>
  </w:style>
  <w:style w:type="paragraph" w:styleId="BalloonText">
    <w:name w:val="Balloon Text"/>
    <w:basedOn w:val="Normal"/>
    <w:link w:val="BalloonTextChar"/>
    <w:rsid w:val="008077B5"/>
    <w:rPr>
      <w:rFonts w:ascii="Tahoma" w:hAnsi="Tahoma" w:cs="Tahoma"/>
      <w:sz w:val="16"/>
      <w:szCs w:val="16"/>
    </w:rPr>
  </w:style>
  <w:style w:type="character" w:customStyle="1" w:styleId="BalloonTextChar">
    <w:name w:val="Balloon Text Char"/>
    <w:link w:val="BalloonText"/>
    <w:rsid w:val="008077B5"/>
    <w:rPr>
      <w:rFonts w:ascii="Tahoma" w:hAnsi="Tahoma" w:cs="Tahoma"/>
      <w:sz w:val="16"/>
      <w:szCs w:val="16"/>
      <w:lang w:val="en-US" w:eastAsia="en-US"/>
    </w:rPr>
  </w:style>
  <w:style w:type="paragraph" w:customStyle="1" w:styleId="JRPMBody">
    <w:name w:val="JRPM_Body"/>
    <w:basedOn w:val="Normal"/>
    <w:qFormat/>
    <w:rsid w:val="007B7B40"/>
    <w:pPr>
      <w:ind w:firstLine="567"/>
      <w:jc w:val="both"/>
    </w:pPr>
    <w:rPr>
      <w:sz w:val="22"/>
      <w:lang w:val="id-ID"/>
    </w:rPr>
  </w:style>
  <w:style w:type="paragraph" w:customStyle="1" w:styleId="JRPMTableCaption">
    <w:name w:val="JRPM_TableCaption"/>
    <w:basedOn w:val="Normal"/>
    <w:autoRedefine/>
    <w:qFormat/>
    <w:rsid w:val="0016413A"/>
    <w:pPr>
      <w:spacing w:before="120" w:after="120" w:line="240" w:lineRule="atLeast"/>
      <w:jc w:val="center"/>
    </w:pPr>
    <w:rPr>
      <w:sz w:val="22"/>
      <w:lang w:val="id-ID"/>
    </w:rPr>
  </w:style>
  <w:style w:type="paragraph" w:customStyle="1" w:styleId="JRPMHeading1">
    <w:name w:val="JRPM_Heading 1"/>
    <w:basedOn w:val="Normal"/>
    <w:qFormat/>
    <w:rsid w:val="0016413A"/>
    <w:pPr>
      <w:spacing w:before="120" w:after="120"/>
    </w:pPr>
    <w:rPr>
      <w:b/>
      <w:sz w:val="22"/>
      <w:szCs w:val="22"/>
    </w:rPr>
  </w:style>
  <w:style w:type="paragraph" w:customStyle="1" w:styleId="JRPMReference">
    <w:name w:val="JRPM_Reference"/>
    <w:basedOn w:val="Normal"/>
    <w:qFormat/>
    <w:rsid w:val="0016413A"/>
    <w:pPr>
      <w:spacing w:before="120" w:after="120"/>
      <w:ind w:left="567" w:hanging="567"/>
      <w:jc w:val="both"/>
    </w:pPr>
    <w:rPr>
      <w:color w:val="000000"/>
      <w:sz w:val="22"/>
      <w:szCs w:val="22"/>
      <w:lang w:val="id-ID"/>
    </w:rPr>
  </w:style>
  <w:style w:type="paragraph" w:styleId="ListParagraph">
    <w:name w:val="List Paragraph"/>
    <w:aliases w:val="Body of text"/>
    <w:basedOn w:val="Normal"/>
    <w:link w:val="ListParagraphChar"/>
    <w:uiPriority w:val="34"/>
    <w:qFormat/>
    <w:rsid w:val="00EF160C"/>
    <w:pPr>
      <w:spacing w:after="200" w:line="276" w:lineRule="auto"/>
      <w:ind w:left="720"/>
      <w:contextualSpacing/>
    </w:pPr>
    <w:rPr>
      <w:rFonts w:asciiTheme="minorHAnsi" w:eastAsiaTheme="minorHAnsi" w:hAnsiTheme="minorHAnsi" w:cstheme="minorBidi"/>
      <w:sz w:val="22"/>
      <w:szCs w:val="22"/>
      <w:lang w:val="id-ID"/>
    </w:rPr>
  </w:style>
  <w:style w:type="character" w:customStyle="1" w:styleId="ListParagraphChar">
    <w:name w:val="List Paragraph Char"/>
    <w:aliases w:val="Body of text Char"/>
    <w:basedOn w:val="DefaultParagraphFont"/>
    <w:link w:val="ListParagraph"/>
    <w:uiPriority w:val="34"/>
    <w:rsid w:val="00EF160C"/>
    <w:rPr>
      <w:rFonts w:asciiTheme="minorHAnsi" w:eastAsiaTheme="minorHAnsi" w:hAnsiTheme="minorHAnsi" w:cstheme="minorBidi"/>
      <w:sz w:val="22"/>
      <w:szCs w:val="22"/>
      <w:lang w:eastAsia="en-US"/>
    </w:rPr>
  </w:style>
  <w:style w:type="character" w:styleId="CommentReference">
    <w:name w:val="annotation reference"/>
    <w:basedOn w:val="DefaultParagraphFont"/>
    <w:rsid w:val="007277A9"/>
    <w:rPr>
      <w:sz w:val="16"/>
      <w:szCs w:val="16"/>
    </w:rPr>
  </w:style>
  <w:style w:type="paragraph" w:styleId="CommentText">
    <w:name w:val="annotation text"/>
    <w:basedOn w:val="Normal"/>
    <w:link w:val="CommentTextChar"/>
    <w:rsid w:val="007277A9"/>
    <w:rPr>
      <w:sz w:val="20"/>
      <w:szCs w:val="20"/>
    </w:rPr>
  </w:style>
  <w:style w:type="character" w:customStyle="1" w:styleId="CommentTextChar">
    <w:name w:val="Comment Text Char"/>
    <w:basedOn w:val="DefaultParagraphFont"/>
    <w:link w:val="CommentText"/>
    <w:rsid w:val="007277A9"/>
    <w:rPr>
      <w:lang w:val="en-US" w:eastAsia="en-US"/>
    </w:rPr>
  </w:style>
  <w:style w:type="paragraph" w:styleId="CommentSubject">
    <w:name w:val="annotation subject"/>
    <w:basedOn w:val="CommentText"/>
    <w:next w:val="CommentText"/>
    <w:link w:val="CommentSubjectChar"/>
    <w:rsid w:val="007277A9"/>
    <w:rPr>
      <w:b/>
      <w:bCs/>
    </w:rPr>
  </w:style>
  <w:style w:type="character" w:customStyle="1" w:styleId="CommentSubjectChar">
    <w:name w:val="Comment Subject Char"/>
    <w:basedOn w:val="CommentTextChar"/>
    <w:link w:val="CommentSubject"/>
    <w:rsid w:val="007277A9"/>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1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comments.xml.rels><?xml version="1.0" encoding="UTF-8" standalone="yes"?>
<Relationships xmlns="http://schemas.openxmlformats.org/package/2006/relationships"><Relationship Id="rId1" Type="http://schemas.openxmlformats.org/officeDocument/2006/relationships/hyperlink" Target="https://journal.uny.ac.id/index.php/jrpm"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3.jpeg"/><Relationship Id="rId10" Type="http://schemas.openxmlformats.org/officeDocument/2006/relationships/hyperlink" Target="mailto:aan.hendroanto@pmat.uad.ac.id"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9.PNG"/><Relationship Id="rId8" Type="http://schemas.openxmlformats.org/officeDocument/2006/relationships/comments" Target="comment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ina\AppData\Local\Temp\TemplatePythagoras2017.dot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38340-E0C0-40A2-95A7-F6B17D573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TemplatePythagoras2017.dotm.dot</Template>
  <TotalTime>0</TotalTime>
  <Pages>8</Pages>
  <Words>3899</Words>
  <Characters>22228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JUDUL DALAM BAHASA INDONESIA, DITULIS DENGAN HURUF TNR-14 BOLD, MAKSIMAL 14 KATA, RATA KIRI</vt:lpstr>
    </vt:vector>
  </TitlesOfParts>
  <Company/>
  <LinksUpToDate>false</LinksUpToDate>
  <CharactersWithSpaces>26075</CharactersWithSpaces>
  <SharedDoc>false</SharedDoc>
  <HLinks>
    <vt:vector size="12" baseType="variant">
      <vt:variant>
        <vt:i4>5898329</vt:i4>
      </vt:variant>
      <vt:variant>
        <vt:i4>3</vt:i4>
      </vt:variant>
      <vt:variant>
        <vt:i4>0</vt:i4>
      </vt:variant>
      <vt:variant>
        <vt:i4>5</vt:i4>
      </vt:variant>
      <vt:variant>
        <vt:lpwstr>http://dx.doi.org/10.21831/pg.v11i1.9672</vt:lpwstr>
      </vt:variant>
      <vt:variant>
        <vt:lpwstr/>
      </vt:variant>
      <vt:variant>
        <vt:i4>1966134</vt:i4>
      </vt:variant>
      <vt:variant>
        <vt:i4>0</vt:i4>
      </vt:variant>
      <vt:variant>
        <vt:i4>0</vt:i4>
      </vt:variant>
      <vt:variant>
        <vt:i4>5</vt:i4>
      </vt:variant>
      <vt:variant>
        <vt:lpwstr>mailto:retnawati.heriuny1@gmail.com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DALAM BAHASA INDONESIA, DITULIS DENGAN HURUF TNR-14 BOLD, MAKSIMAL 14 KATA, RATA KIRI</dc:title>
  <dc:subject/>
  <dc:creator>Harina</dc:creator>
  <cp:keywords/>
  <cp:lastModifiedBy>Microsoft account</cp:lastModifiedBy>
  <cp:revision>4</cp:revision>
  <cp:lastPrinted>2013-05-06T00:24:00Z</cp:lastPrinted>
  <dcterms:created xsi:type="dcterms:W3CDTF">2019-08-03T00:42:00Z</dcterms:created>
  <dcterms:modified xsi:type="dcterms:W3CDTF">2023-01-21T03:00:00Z</dcterms:modified>
</cp:coreProperties>
</file>